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789D" w14:textId="77777777" w:rsidR="00DC1290" w:rsidRDefault="00DC1290"/>
    <w:p w14:paraId="1693D357" w14:textId="77777777" w:rsidR="00C31A61" w:rsidRDefault="00C31A61" w:rsidP="00C31A61">
      <w:pPr>
        <w:pStyle w:val="Titolo"/>
      </w:pPr>
    </w:p>
    <w:p w14:paraId="401F5BD7" w14:textId="77777777" w:rsidR="00C31A61" w:rsidRDefault="00C31A61" w:rsidP="00C31A61">
      <w:pPr>
        <w:pStyle w:val="Titolo"/>
      </w:pPr>
    </w:p>
    <w:p w14:paraId="0E131988" w14:textId="77777777" w:rsidR="00C31A61" w:rsidRDefault="00C31A61" w:rsidP="00C31A61">
      <w:pPr>
        <w:pStyle w:val="Titolo"/>
      </w:pPr>
    </w:p>
    <w:p w14:paraId="0DC72264" w14:textId="77777777" w:rsidR="00C31A61" w:rsidRDefault="00C31A61" w:rsidP="00C31A61">
      <w:pPr>
        <w:pStyle w:val="Titolo"/>
      </w:pPr>
    </w:p>
    <w:p w14:paraId="2B7F21B5" w14:textId="77777777" w:rsidR="00C31A61" w:rsidRPr="00394AC1" w:rsidRDefault="00C31A61" w:rsidP="00C31A61">
      <w:pPr>
        <w:pStyle w:val="Titolo"/>
      </w:pPr>
      <w:r>
        <w:t>MOD. 0</w:t>
      </w:r>
      <w:r w:rsidR="001848D3">
        <w:t>3</w:t>
      </w:r>
      <w:r>
        <w:t xml:space="preserve">/2009 – DOMANDA AUTORIZZAZIONE </w:t>
      </w:r>
      <w:r w:rsidR="001848D3" w:rsidRPr="001848D3">
        <w:t>ATTIVITÀ DI RICERCA SCIENTIFICA</w:t>
      </w:r>
    </w:p>
    <w:p w14:paraId="473CEC41" w14:textId="77777777" w:rsidR="00C31A61" w:rsidRPr="001848D3" w:rsidRDefault="001848D3" w:rsidP="001848D3">
      <w:pPr>
        <w:pStyle w:val="Titolo"/>
        <w:spacing w:before="0" w:after="0"/>
        <w:rPr>
          <w:i/>
          <w:sz w:val="16"/>
          <w:szCs w:val="20"/>
        </w:rPr>
      </w:pPr>
      <w:r w:rsidRPr="001848D3">
        <w:rPr>
          <w:i/>
          <w:sz w:val="16"/>
          <w:szCs w:val="20"/>
        </w:rPr>
        <w:t>Articolo 10 - Disciplina delle attività di ricerca scientifica</w:t>
      </w:r>
    </w:p>
    <w:p w14:paraId="074048BE" w14:textId="77777777" w:rsidR="001848D3" w:rsidRPr="001848D3" w:rsidRDefault="001848D3" w:rsidP="001848D3">
      <w:pPr>
        <w:pStyle w:val="Titolo"/>
        <w:spacing w:before="0" w:after="0"/>
        <w:rPr>
          <w:i/>
          <w:sz w:val="16"/>
          <w:szCs w:val="20"/>
        </w:rPr>
      </w:pPr>
      <w:r w:rsidRPr="001848D3">
        <w:rPr>
          <w:i/>
          <w:sz w:val="16"/>
          <w:szCs w:val="20"/>
        </w:rPr>
        <w:t>MINISTERO DELL'AMBIENTE E DELLA TUTELA DEL TERRITORIO E DEL MARE DECRETO 26 gennaio 2009 Approvazione del regolamento di esecuzione ed organizzazione dell'area marina protetta «Torre Guaceto». (GU n. 42 del 20-2-</w:t>
      </w:r>
      <w:proofErr w:type="gramStart"/>
      <w:r w:rsidRPr="001848D3">
        <w:rPr>
          <w:i/>
          <w:sz w:val="16"/>
          <w:szCs w:val="20"/>
        </w:rPr>
        <w:t>2009 )</w:t>
      </w:r>
      <w:proofErr w:type="gramEnd"/>
    </w:p>
    <w:p w14:paraId="48334D4E" w14:textId="77777777" w:rsidR="001848D3" w:rsidRDefault="001848D3" w:rsidP="001848D3">
      <w:pPr>
        <w:pStyle w:val="Titolo"/>
        <w:spacing w:before="0" w:after="0"/>
      </w:pPr>
    </w:p>
    <w:p w14:paraId="73299096" w14:textId="77777777" w:rsidR="007A5456" w:rsidRDefault="007A5456">
      <w:pPr>
        <w:rPr>
          <w:rFonts w:cs="Arial"/>
          <w:b/>
          <w:bCs/>
          <w:kern w:val="28"/>
          <w:sz w:val="32"/>
          <w:szCs w:val="32"/>
        </w:rPr>
      </w:pPr>
      <w:r>
        <w:br w:type="page"/>
      </w:r>
    </w:p>
    <w:p w14:paraId="1C9CAFDF" w14:textId="77777777" w:rsidR="00C31A61" w:rsidRDefault="00C31A61" w:rsidP="00C31A61">
      <w:pPr>
        <w:pStyle w:val="Titolo"/>
      </w:pPr>
    </w:p>
    <w:p w14:paraId="4213CEB6" w14:textId="77777777" w:rsidR="00C31A61" w:rsidRDefault="00C31A61">
      <w:r>
        <w:br w:type="page"/>
      </w:r>
    </w:p>
    <w:p w14:paraId="0CEDE7A6" w14:textId="77777777" w:rsidR="00C31A61" w:rsidRPr="00394AC1" w:rsidRDefault="001848D3" w:rsidP="00C31A61">
      <w:pPr>
        <w:rPr>
          <w:sz w:val="12"/>
          <w:szCs w:val="12"/>
        </w:rPr>
      </w:pPr>
      <w:r w:rsidRPr="001848D3">
        <w:rPr>
          <w:sz w:val="12"/>
          <w:szCs w:val="12"/>
        </w:rPr>
        <w:lastRenderedPageBreak/>
        <w:t>MOD. 03/2009 – DOMANDA AUTORIZZAZIONE ATTIVITÀ DI RICERCA SCIENTIFICA</w:t>
      </w:r>
    </w:p>
    <w:p w14:paraId="1DDC8261" w14:textId="77777777" w:rsidR="00C31A61" w:rsidRPr="00394AC1" w:rsidRDefault="00C31A61" w:rsidP="00C31A61">
      <w:pPr>
        <w:pStyle w:val="Indirizzodestinatario"/>
      </w:pPr>
      <w:r w:rsidRPr="00394AC1">
        <w:t xml:space="preserve">al Direttore </w:t>
      </w:r>
    </w:p>
    <w:p w14:paraId="2F828A1F" w14:textId="77777777" w:rsidR="00C31A61" w:rsidRPr="00394AC1" w:rsidRDefault="00C31A61" w:rsidP="00C31A61">
      <w:pPr>
        <w:pStyle w:val="Indirizzodestinatario"/>
      </w:pPr>
      <w:r>
        <w:t>Consorzio di Gestione di Torre Guaceto</w:t>
      </w:r>
    </w:p>
    <w:p w14:paraId="3DF99AA8" w14:textId="77777777" w:rsidR="00C31A61" w:rsidRDefault="00C31A61" w:rsidP="00C31A61">
      <w:pPr>
        <w:pStyle w:val="Indirizzodestinatario"/>
      </w:pPr>
      <w:r>
        <w:t>Via sant’Anna 6</w:t>
      </w:r>
    </w:p>
    <w:p w14:paraId="2BAEFF3E" w14:textId="77777777" w:rsidR="00C31A61" w:rsidRPr="00394AC1" w:rsidRDefault="00C31A61" w:rsidP="00C31A61">
      <w:pPr>
        <w:pStyle w:val="Indirizzodestinatario"/>
      </w:pPr>
      <w:r>
        <w:t>Carovigno (BR)</w:t>
      </w:r>
    </w:p>
    <w:p w14:paraId="7382A9B0" w14:textId="77777777" w:rsidR="00C31A61" w:rsidRPr="00394AC1" w:rsidRDefault="00C31A61" w:rsidP="00C31A61">
      <w:pPr>
        <w:pStyle w:val="Titolo"/>
      </w:pPr>
      <w:r w:rsidRPr="00394AC1">
        <w:t xml:space="preserve">RICHIESTA DI AUTORIZZAZIONE ALLO SVOLGIMENTO DI ATTIVITA’ </w:t>
      </w:r>
      <w:r>
        <w:t xml:space="preserve">DI </w:t>
      </w:r>
      <w:r w:rsidR="001848D3" w:rsidRPr="001848D3">
        <w:t>RICERCA SCIENTIFICA</w:t>
      </w:r>
      <w:r>
        <w:t xml:space="preserve"> IN AREA MARINA PROTETTA</w:t>
      </w:r>
    </w:p>
    <w:p w14:paraId="76B4BFAB" w14:textId="77777777" w:rsidR="00C31A61" w:rsidRPr="00394AC1" w:rsidRDefault="00C31A61" w:rsidP="00C31A61">
      <w:pPr>
        <w:pStyle w:val="Corpotesto"/>
        <w:rPr>
          <w:b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90"/>
        <w:gridCol w:w="283"/>
        <w:gridCol w:w="284"/>
        <w:gridCol w:w="145"/>
        <w:gridCol w:w="139"/>
        <w:gridCol w:w="284"/>
        <w:gridCol w:w="284"/>
        <w:gridCol w:w="284"/>
        <w:gridCol w:w="252"/>
        <w:gridCol w:w="32"/>
        <w:gridCol w:w="252"/>
        <w:gridCol w:w="32"/>
        <w:gridCol w:w="252"/>
        <w:gridCol w:w="32"/>
        <w:gridCol w:w="252"/>
        <w:gridCol w:w="32"/>
        <w:gridCol w:w="252"/>
        <w:gridCol w:w="32"/>
        <w:gridCol w:w="242"/>
        <w:gridCol w:w="10"/>
        <w:gridCol w:w="32"/>
        <w:gridCol w:w="252"/>
        <w:gridCol w:w="32"/>
        <w:gridCol w:w="252"/>
        <w:gridCol w:w="32"/>
        <w:gridCol w:w="252"/>
        <w:gridCol w:w="32"/>
        <w:gridCol w:w="252"/>
        <w:gridCol w:w="32"/>
        <w:gridCol w:w="252"/>
        <w:gridCol w:w="284"/>
        <w:gridCol w:w="284"/>
        <w:gridCol w:w="284"/>
        <w:gridCol w:w="284"/>
        <w:gridCol w:w="284"/>
        <w:gridCol w:w="284"/>
        <w:gridCol w:w="1725"/>
      </w:tblGrid>
      <w:tr w:rsidR="00C31A61" w:rsidRPr="00394AC1" w14:paraId="6CBC5D72" w14:textId="77777777" w:rsidTr="00EC1421">
        <w:trPr>
          <w:trHeight w:val="232"/>
        </w:trPr>
        <w:tc>
          <w:tcPr>
            <w:tcW w:w="4780" w:type="dxa"/>
            <w:gridSpan w:val="20"/>
            <w:tcBorders>
              <w:top w:val="single" w:sz="4" w:space="0" w:color="auto"/>
              <w:left w:val="single" w:sz="4" w:space="0" w:color="auto"/>
            </w:tcBorders>
          </w:tcPr>
          <w:p w14:paraId="0F29F158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571C77F0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rPr>
                <w:b/>
              </w:rPr>
              <w:t>Il sottoscritto</w:t>
            </w:r>
          </w:p>
        </w:tc>
        <w:tc>
          <w:tcPr>
            <w:tcW w:w="4859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7A320A26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11DE6CEC" w14:textId="77777777" w:rsidTr="00147301">
        <w:trPr>
          <w:cantSplit/>
          <w:trHeight w:val="232"/>
        </w:trPr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1159D22E" w14:textId="77777777" w:rsidR="00C31A61" w:rsidRPr="00394AC1" w:rsidRDefault="00C31A61" w:rsidP="00147301">
            <w:pPr>
              <w:pStyle w:val="Corpotesto"/>
              <w:spacing w:before="0"/>
              <w:rPr>
                <w:b/>
              </w:rPr>
            </w:pPr>
          </w:p>
          <w:p w14:paraId="3DE0FA9D" w14:textId="77777777" w:rsidR="00C31A61" w:rsidRPr="00394AC1" w:rsidRDefault="00C31A61" w:rsidP="00147301">
            <w:pPr>
              <w:pStyle w:val="Corpotesto"/>
              <w:spacing w:before="0"/>
              <w:rPr>
                <w:u w:val="single"/>
              </w:rPr>
            </w:pPr>
            <w:r w:rsidRPr="00394AC1">
              <w:rPr>
                <w:b/>
              </w:rPr>
              <w:t>Cognome</w:t>
            </w:r>
            <w:r w:rsidRPr="00394AC1">
              <w:t xml:space="preserve"> ……………………………</w:t>
            </w:r>
            <w:r>
              <w:t>………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394AC1">
              <w:t>………….</w:t>
            </w:r>
            <w:r w:rsidRPr="00394AC1">
              <w:rPr>
                <w:b/>
              </w:rPr>
              <w:t xml:space="preserve"> Nome</w:t>
            </w:r>
            <w:r w:rsidRPr="00394AC1">
              <w:t>……………</w:t>
            </w:r>
            <w:proofErr w:type="gramStart"/>
            <w:r w:rsidRPr="00394AC1">
              <w:t>…….</w:t>
            </w:r>
            <w:proofErr w:type="gramEnd"/>
            <w:r w:rsidRPr="00394AC1">
              <w:t>.………………………………</w:t>
            </w:r>
          </w:p>
          <w:p w14:paraId="7AFB32F2" w14:textId="77777777" w:rsidR="00C31A61" w:rsidRPr="00394AC1" w:rsidRDefault="00C31A61" w:rsidP="00147301">
            <w:pPr>
              <w:pStyle w:val="Corpotesto"/>
              <w:spacing w:before="0"/>
              <w:rPr>
                <w:b/>
              </w:rPr>
            </w:pPr>
          </w:p>
        </w:tc>
      </w:tr>
      <w:tr w:rsidR="00C31A61" w:rsidRPr="00394AC1" w14:paraId="7F1086AD" w14:textId="77777777" w:rsidTr="00EC1421">
        <w:trPr>
          <w:trHeight w:val="232"/>
        </w:trPr>
        <w:tc>
          <w:tcPr>
            <w:tcW w:w="1415" w:type="dxa"/>
            <w:gridSpan w:val="2"/>
            <w:tcBorders>
              <w:left w:val="single" w:sz="4" w:space="0" w:color="auto"/>
            </w:tcBorders>
          </w:tcPr>
          <w:p w14:paraId="1D0548B8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6EC36A0C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 xml:space="preserve">Codice fiscale 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38D5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2190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784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D380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B975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CD2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4A6D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BAC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088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74EB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2C98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992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A0D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E56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A5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1C1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3681" w:type="dxa"/>
            <w:gridSpan w:val="8"/>
            <w:tcBorders>
              <w:right w:val="single" w:sz="4" w:space="0" w:color="auto"/>
            </w:tcBorders>
          </w:tcPr>
          <w:p w14:paraId="62C6C8C1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77E16447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380B90A3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2EB8855F" w14:textId="77777777" w:rsidR="00C31A61" w:rsidRPr="00394AC1" w:rsidRDefault="00C31A61" w:rsidP="00147301">
            <w:pPr>
              <w:pStyle w:val="Corpotesto"/>
              <w:spacing w:before="0"/>
            </w:pPr>
            <w:r>
              <w:t>Data di nascita …………………………</w:t>
            </w:r>
            <w:r w:rsidRPr="00394AC1">
              <w:t>. Cittadinanza ………………………………</w:t>
            </w:r>
            <w:proofErr w:type="gramStart"/>
            <w:r w:rsidRPr="00394AC1">
              <w:t>…….</w:t>
            </w:r>
            <w:proofErr w:type="gramEnd"/>
            <w:r w:rsidRPr="00394AC1">
              <w:t xml:space="preserve"> ..     Sesso      </w:t>
            </w:r>
            <w:r w:rsidRPr="00394AC1">
              <w:sym w:font="Monotype Sorts" w:char="F06F"/>
            </w:r>
            <w:r w:rsidRPr="00394AC1">
              <w:t xml:space="preserve"> M      </w:t>
            </w:r>
            <w:r w:rsidRPr="00394AC1">
              <w:sym w:font="Monotype Sorts" w:char="F06F"/>
            </w:r>
            <w:r w:rsidRPr="00394AC1">
              <w:t xml:space="preserve"> F</w:t>
            </w:r>
          </w:p>
        </w:tc>
      </w:tr>
      <w:tr w:rsidR="00C31A61" w:rsidRPr="00394AC1" w14:paraId="264A97EB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1CD0DEAC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13FB2F19" w14:textId="77777777" w:rsidR="00C31A61" w:rsidRPr="00394AC1" w:rsidRDefault="00C31A61" w:rsidP="00147301">
            <w:pPr>
              <w:pStyle w:val="Corpotesto"/>
              <w:spacing w:before="0"/>
            </w:pPr>
            <w:r>
              <w:t xml:space="preserve">Luogo di nascita: Stato ………… </w:t>
            </w:r>
            <w:proofErr w:type="gramStart"/>
            <w:r>
              <w:t>Provincia..</w:t>
            </w:r>
            <w:proofErr w:type="gramEnd"/>
            <w:r w:rsidRPr="00394AC1">
              <w:t>……. Comune ……</w:t>
            </w:r>
            <w:r>
              <w:t>………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394AC1">
              <w:t>………………………………………..</w:t>
            </w:r>
          </w:p>
        </w:tc>
      </w:tr>
      <w:tr w:rsidR="00C31A61" w:rsidRPr="00394AC1" w14:paraId="3EDF5112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16B2D0F0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6506545D" w14:textId="77777777" w:rsidR="00C31A61" w:rsidRPr="00394AC1" w:rsidRDefault="00C31A61" w:rsidP="00147301">
            <w:pPr>
              <w:pStyle w:val="Corpotesto"/>
              <w:spacing w:before="0"/>
            </w:pPr>
            <w:r>
              <w:t>Residenza: Provincia</w:t>
            </w:r>
            <w:r w:rsidRPr="00394AC1">
              <w:t>……… Comune ………………………………</w:t>
            </w:r>
            <w:r>
              <w:t>……...</w:t>
            </w:r>
            <w:r w:rsidRPr="00394AC1">
              <w:t>………………………………………</w:t>
            </w:r>
            <w:proofErr w:type="gramStart"/>
            <w:r w:rsidRPr="00394AC1">
              <w:t>…….</w:t>
            </w:r>
            <w:proofErr w:type="gramEnd"/>
          </w:p>
        </w:tc>
      </w:tr>
      <w:tr w:rsidR="00C31A61" w:rsidRPr="00394AC1" w14:paraId="17C5290E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1835FEDA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6A7EA678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>In via/p.zza ……………………</w:t>
            </w:r>
            <w:r>
              <w:t>………………………………………………………… n° ……… C.A.P. ……...……</w:t>
            </w:r>
          </w:p>
        </w:tc>
      </w:tr>
      <w:tr w:rsidR="00C31A61" w:rsidRPr="00394AC1" w14:paraId="308E23FB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01C4C14D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743857D3" w14:textId="77777777" w:rsidR="00C31A61" w:rsidRPr="00394AC1" w:rsidRDefault="00C31A61" w:rsidP="00147301">
            <w:pPr>
              <w:pStyle w:val="Corpotesto"/>
              <w:spacing w:before="0"/>
            </w:pPr>
            <w:r>
              <w:t>Tel. …………………</w:t>
            </w:r>
            <w:r w:rsidRPr="00394AC1">
              <w:t>……</w:t>
            </w:r>
            <w:proofErr w:type="gramStart"/>
            <w:r w:rsidRPr="00394AC1">
              <w:t>…….</w:t>
            </w:r>
            <w:proofErr w:type="gramEnd"/>
            <w:r w:rsidRPr="00394AC1">
              <w:t>.</w:t>
            </w:r>
            <w:r>
              <w:t xml:space="preserve"> Cell. ………………</w:t>
            </w:r>
            <w:r w:rsidRPr="00394AC1">
              <w:t xml:space="preserve">………………………. </w:t>
            </w:r>
          </w:p>
        </w:tc>
      </w:tr>
      <w:tr w:rsidR="00C31A61" w:rsidRPr="00394AC1" w14:paraId="22BD590C" w14:textId="77777777" w:rsidTr="00147301"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580714FF" w14:textId="77777777" w:rsidR="00C31A61" w:rsidRPr="00394AC1" w:rsidRDefault="00C31A61" w:rsidP="00147301">
            <w:pPr>
              <w:pStyle w:val="Corpotesto"/>
              <w:spacing w:before="0"/>
              <w:rPr>
                <w:b/>
              </w:rPr>
            </w:pPr>
          </w:p>
        </w:tc>
      </w:tr>
      <w:tr w:rsidR="00C31A61" w:rsidRPr="00394AC1" w14:paraId="544731A8" w14:textId="77777777" w:rsidTr="00EC1421"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DF61A" w14:textId="77777777" w:rsidR="00EC1421" w:rsidRPr="00394AC1" w:rsidRDefault="00EC1421" w:rsidP="00EC1421">
            <w:pPr>
              <w:pStyle w:val="Corpotesto"/>
              <w:spacing w:before="0"/>
            </w:pPr>
          </w:p>
          <w:p w14:paraId="13A72DFF" w14:textId="77777777" w:rsidR="00C31A61" w:rsidRPr="00394AC1" w:rsidRDefault="00EC1421" w:rsidP="00EC1421">
            <w:pPr>
              <w:pStyle w:val="Corpotesto"/>
              <w:spacing w:before="0"/>
            </w:pPr>
            <w:r w:rsidRPr="00394AC1">
              <w:rPr>
                <w:b/>
              </w:rPr>
              <w:t xml:space="preserve">In </w:t>
            </w:r>
            <w:proofErr w:type="spellStart"/>
            <w:r w:rsidRPr="00394AC1">
              <w:rPr>
                <w:b/>
              </w:rPr>
              <w:t>qualita’</w:t>
            </w:r>
            <w:proofErr w:type="spellEnd"/>
            <w:r w:rsidRPr="00394AC1">
              <w:rPr>
                <w:b/>
              </w:rPr>
              <w:t xml:space="preserve"> di:</w:t>
            </w:r>
            <w:r>
              <w:rPr>
                <w:b/>
              </w:rPr>
              <w:t xml:space="preserve"> </w:t>
            </w:r>
          </w:p>
          <w:p w14:paraId="0F9C4E5B" w14:textId="77777777" w:rsidR="00C31A61" w:rsidRPr="00394AC1" w:rsidRDefault="00C31A61" w:rsidP="00EC1421">
            <w:pPr>
              <w:pStyle w:val="Corpotesto"/>
              <w:spacing w:before="0"/>
              <w:ind w:left="360"/>
              <w:rPr>
                <w:b/>
              </w:rPr>
            </w:pPr>
          </w:p>
        </w:tc>
        <w:tc>
          <w:tcPr>
            <w:tcW w:w="7512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DCE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35F6B33E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4021E14D" w14:textId="77777777" w:rsidTr="00EC1421"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D598" w14:textId="77777777" w:rsidR="00C31A61" w:rsidRPr="00394AC1" w:rsidRDefault="00C31A61" w:rsidP="00EC1421">
            <w:pPr>
              <w:pStyle w:val="Corpotesto"/>
              <w:spacing w:before="0"/>
            </w:pPr>
          </w:p>
          <w:p w14:paraId="673700B5" w14:textId="77777777" w:rsidR="00C31A61" w:rsidRDefault="00EC1421" w:rsidP="00EC1421">
            <w:pPr>
              <w:pStyle w:val="Corpotesto"/>
              <w:spacing w:before="0"/>
              <w:jc w:val="left"/>
              <w:rPr>
                <w:b/>
              </w:rPr>
            </w:pPr>
            <w:r>
              <w:rPr>
                <w:b/>
              </w:rPr>
              <w:t>In rappresentanza di:</w:t>
            </w:r>
          </w:p>
          <w:p w14:paraId="44230D73" w14:textId="77777777" w:rsidR="00EC1421" w:rsidRPr="00EC1421" w:rsidRDefault="00EC1421" w:rsidP="00EC1421">
            <w:pPr>
              <w:pStyle w:val="Corpotesto"/>
              <w:spacing w:before="0"/>
              <w:jc w:val="left"/>
              <w:rPr>
                <w:i/>
                <w:sz w:val="12"/>
              </w:rPr>
            </w:pPr>
            <w:r w:rsidRPr="00EC1421">
              <w:rPr>
                <w:i/>
                <w:sz w:val="12"/>
              </w:rPr>
              <w:t>(indicare Università, Dipartimento, Ente di Ricerca)</w:t>
            </w:r>
          </w:p>
          <w:p w14:paraId="0FC7CB9F" w14:textId="77777777" w:rsidR="00EC1421" w:rsidRPr="00EC1421" w:rsidRDefault="00EC1421" w:rsidP="00EC1421">
            <w:pPr>
              <w:pStyle w:val="Corpotesto"/>
              <w:spacing w:before="0"/>
              <w:jc w:val="left"/>
              <w:rPr>
                <w:i/>
                <w:vertAlign w:val="superscript"/>
              </w:rPr>
            </w:pPr>
          </w:p>
        </w:tc>
        <w:tc>
          <w:tcPr>
            <w:tcW w:w="751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A3D" w14:textId="77777777" w:rsidR="00EC1421" w:rsidRPr="00EC1421" w:rsidRDefault="00EC1421" w:rsidP="00147301">
            <w:pPr>
              <w:pStyle w:val="Corpotesto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31A61" w:rsidRPr="00394AC1" w14:paraId="7E91EE4B" w14:textId="77777777" w:rsidTr="00EC1421"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6ECD2CA6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945" w:type="dxa"/>
            <w:gridSpan w:val="9"/>
            <w:tcBorders>
              <w:top w:val="single" w:sz="4" w:space="0" w:color="auto"/>
            </w:tcBorders>
          </w:tcPr>
          <w:p w14:paraId="5036C8CD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60C23AE9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>Codice Fiscale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FB4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B4D0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60C8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4F6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852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B71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D1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F2E7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1F2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9C71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157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797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0EF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0A8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8C04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24A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4AE6427F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3986887F" w14:textId="77777777" w:rsidTr="00147301">
        <w:trPr>
          <w:cantSplit/>
        </w:trPr>
        <w:tc>
          <w:tcPr>
            <w:tcW w:w="9639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3F6FA7D6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2131E348" w14:textId="77777777" w:rsidTr="00EC1421">
        <w:tc>
          <w:tcPr>
            <w:tcW w:w="425" w:type="dxa"/>
            <w:tcBorders>
              <w:left w:val="single" w:sz="4" w:space="0" w:color="auto"/>
            </w:tcBorders>
          </w:tcPr>
          <w:p w14:paraId="792F3C1C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945" w:type="dxa"/>
            <w:gridSpan w:val="9"/>
          </w:tcPr>
          <w:p w14:paraId="2422056B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4836AE77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 xml:space="preserve">Partita </w:t>
            </w:r>
            <w:proofErr w:type="gramStart"/>
            <w:r w:rsidRPr="00394AC1">
              <w:t>I.V.A.(</w:t>
            </w:r>
            <w:proofErr w:type="gramEnd"/>
            <w:r w:rsidRPr="00394AC1">
              <w:t>se diverso da C.F.)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7D7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06C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00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C54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AEF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A68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A417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705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B4B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82DF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6873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98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B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93C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0958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7CD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14:paraId="0ECB1D5B" w14:textId="77777777" w:rsidR="00C31A61" w:rsidRPr="00394AC1" w:rsidRDefault="00C31A61" w:rsidP="00147301">
            <w:pPr>
              <w:pStyle w:val="Corpotesto"/>
              <w:spacing w:before="0"/>
            </w:pPr>
          </w:p>
        </w:tc>
      </w:tr>
      <w:tr w:rsidR="00C31A61" w:rsidRPr="00394AC1" w14:paraId="2405FCFF" w14:textId="77777777" w:rsidTr="00EC1421">
        <w:tc>
          <w:tcPr>
            <w:tcW w:w="425" w:type="dxa"/>
            <w:tcBorders>
              <w:left w:val="single" w:sz="4" w:space="0" w:color="auto"/>
            </w:tcBorders>
          </w:tcPr>
          <w:p w14:paraId="11E915FA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9214" w:type="dxa"/>
            <w:gridSpan w:val="37"/>
            <w:tcBorders>
              <w:right w:val="single" w:sz="4" w:space="0" w:color="auto"/>
            </w:tcBorders>
          </w:tcPr>
          <w:p w14:paraId="35FCE2F9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419C4B6A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>Con sede nel Comune di ………………</w:t>
            </w:r>
            <w:r>
              <w:t>…………………</w:t>
            </w:r>
            <w:r w:rsidRPr="00394AC1">
              <w:t>………………………………</w:t>
            </w:r>
            <w:proofErr w:type="gramStart"/>
            <w:r w:rsidRPr="00394AC1">
              <w:t>……</w:t>
            </w:r>
            <w:r>
              <w:t>.</w:t>
            </w:r>
            <w:proofErr w:type="gramEnd"/>
            <w:r>
              <w:t>. Provincia ……</w:t>
            </w:r>
            <w:r w:rsidRPr="00394AC1">
              <w:t>…</w:t>
            </w:r>
          </w:p>
        </w:tc>
      </w:tr>
      <w:tr w:rsidR="00C31A61" w:rsidRPr="00394AC1" w14:paraId="72C9D379" w14:textId="77777777" w:rsidTr="00147301">
        <w:tc>
          <w:tcPr>
            <w:tcW w:w="425" w:type="dxa"/>
            <w:tcBorders>
              <w:left w:val="single" w:sz="4" w:space="0" w:color="auto"/>
            </w:tcBorders>
          </w:tcPr>
          <w:p w14:paraId="14C79429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9214" w:type="dxa"/>
            <w:gridSpan w:val="37"/>
            <w:tcBorders>
              <w:right w:val="single" w:sz="4" w:space="0" w:color="auto"/>
            </w:tcBorders>
          </w:tcPr>
          <w:p w14:paraId="478BB459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559290CC" w14:textId="77777777" w:rsidR="00C31A61" w:rsidRPr="00394AC1" w:rsidRDefault="00C31A61" w:rsidP="00147301">
            <w:pPr>
              <w:pStyle w:val="Corpotesto"/>
              <w:spacing w:before="0"/>
            </w:pPr>
            <w:r>
              <w:t>In via/p.zza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 n° ……… C.A.P. ………</w:t>
            </w:r>
            <w:proofErr w:type="gramStart"/>
            <w:r>
              <w:t>……</w:t>
            </w:r>
            <w:r w:rsidRPr="00394AC1">
              <w:t>.</w:t>
            </w:r>
            <w:proofErr w:type="gramEnd"/>
          </w:p>
        </w:tc>
      </w:tr>
      <w:tr w:rsidR="00C31A61" w:rsidRPr="00394AC1" w14:paraId="62CDAEF3" w14:textId="77777777" w:rsidTr="00147301"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43C2C257" w14:textId="77777777" w:rsidR="00C31A61" w:rsidRPr="00394AC1" w:rsidRDefault="00C31A61" w:rsidP="00147301">
            <w:pPr>
              <w:pStyle w:val="Corpotesto"/>
              <w:spacing w:before="0"/>
            </w:pPr>
          </w:p>
        </w:tc>
        <w:tc>
          <w:tcPr>
            <w:tcW w:w="9214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21A66756" w14:textId="77777777" w:rsidR="00C31A61" w:rsidRPr="00394AC1" w:rsidRDefault="00C31A61" w:rsidP="00147301">
            <w:pPr>
              <w:pStyle w:val="Corpotesto"/>
              <w:spacing w:before="0"/>
            </w:pPr>
          </w:p>
          <w:p w14:paraId="07D71F05" w14:textId="77777777" w:rsidR="00C31A61" w:rsidRPr="00394AC1" w:rsidRDefault="00C31A61" w:rsidP="00147301">
            <w:pPr>
              <w:pStyle w:val="Corpotesto"/>
              <w:spacing w:before="0"/>
            </w:pPr>
            <w:r w:rsidRPr="00394AC1">
              <w:t>Tel. …………………………………………………………</w:t>
            </w:r>
            <w:proofErr w:type="gramStart"/>
            <w:r w:rsidRPr="00394AC1">
              <w:t>…….</w:t>
            </w:r>
            <w:proofErr w:type="gramEnd"/>
          </w:p>
        </w:tc>
      </w:tr>
    </w:tbl>
    <w:p w14:paraId="07BD7998" w14:textId="77777777" w:rsidR="00C31A61" w:rsidRPr="00394AC1" w:rsidRDefault="00C31A61" w:rsidP="00C31A61">
      <w:pPr>
        <w:pStyle w:val="Corpotesto"/>
        <w:rPr>
          <w:b/>
        </w:rPr>
      </w:pPr>
    </w:p>
    <w:p w14:paraId="0AEE837B" w14:textId="77777777" w:rsidR="00C31A61" w:rsidRPr="00394AC1" w:rsidRDefault="00490AC6" w:rsidP="00860861">
      <w:pPr>
        <w:pStyle w:val="Corpotesto"/>
      </w:pPr>
      <w:r>
        <w:t>A norma del</w:t>
      </w:r>
      <w:r w:rsidR="00C31A61" w:rsidRPr="00394AC1">
        <w:t xml:space="preserve"> vigente </w:t>
      </w:r>
      <w:r>
        <w:t>Decreto Ministero dell’Ambiente e della Tutela del Territorio e del Mare 26 gennaio 2009, della Legge 11 febbraio 1971 n. 50 (</w:t>
      </w:r>
      <w:r w:rsidRPr="00490AC6">
        <w:rPr>
          <w:i/>
        </w:rPr>
        <w:t>G.U. n.69 del 18 marzo 1971</w:t>
      </w:r>
      <w:r>
        <w:t xml:space="preserve">) </w:t>
      </w:r>
      <w:r w:rsidRPr="00490AC6">
        <w:rPr>
          <w:i/>
        </w:rPr>
        <w:t>Norme sulla navigazione da diporto</w:t>
      </w:r>
      <w:r>
        <w:t xml:space="preserve"> e succ. mod., </w:t>
      </w:r>
      <w:r w:rsidR="00860861">
        <w:t>delle vigenti ordinanze balneare della Regione Puglia e della Capitaneria di Porto di Brindisi</w:t>
      </w:r>
      <w:r w:rsidR="00C31A61" w:rsidRPr="00394AC1">
        <w:t xml:space="preserve"> per lo svolgimento dell’attività in oggetto</w:t>
      </w:r>
    </w:p>
    <w:p w14:paraId="7B36AF31" w14:textId="77777777" w:rsidR="00C31A61" w:rsidRPr="00394AC1" w:rsidRDefault="00C31A61" w:rsidP="00C31A61">
      <w:pPr>
        <w:pStyle w:val="Determina"/>
      </w:pPr>
      <w:r w:rsidRPr="00394AC1">
        <w:t>CHIEDE</w:t>
      </w:r>
    </w:p>
    <w:p w14:paraId="7BEBDCC3" w14:textId="77777777" w:rsidR="00C31A61" w:rsidRPr="00C31A61" w:rsidRDefault="00C31A61" w:rsidP="00C31A61">
      <w:pPr>
        <w:pStyle w:val="Corpotesto"/>
      </w:pPr>
      <w:r w:rsidRPr="00C31A61">
        <w:lastRenderedPageBreak/>
        <w:t xml:space="preserve">di essere autorizzato, </w:t>
      </w:r>
      <w:r w:rsidR="00147301">
        <w:t>dal giorno ________________ al giorno _________________</w:t>
      </w:r>
      <w:proofErr w:type="gramStart"/>
      <w:r w:rsidR="00147301">
        <w:t>_</w:t>
      </w:r>
      <w:r w:rsidRPr="00C31A61">
        <w:t xml:space="preserve"> ,</w:t>
      </w:r>
      <w:proofErr w:type="gramEnd"/>
      <w:r w:rsidRPr="00C31A61">
        <w:t xml:space="preserve"> allo svolgimento dell’attività di </w:t>
      </w:r>
      <w:r w:rsidR="00147301">
        <w:t>ricerca scientifica così descritta</w:t>
      </w:r>
      <w:r w:rsidRPr="00C31A61">
        <w:t>:</w:t>
      </w:r>
    </w:p>
    <w:p w14:paraId="22812FAF" w14:textId="77777777" w:rsidR="00147301" w:rsidRDefault="00147301" w:rsidP="00C31A61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73"/>
      </w:tblGrid>
      <w:tr w:rsidR="00147301" w14:paraId="4ADA5DDB" w14:textId="77777777" w:rsidTr="00147301">
        <w:tc>
          <w:tcPr>
            <w:tcW w:w="9523" w:type="dxa"/>
          </w:tcPr>
          <w:p w14:paraId="510F1661" w14:textId="77777777" w:rsidR="00147301" w:rsidRPr="00147301" w:rsidRDefault="00147301" w:rsidP="00147301">
            <w:pPr>
              <w:pStyle w:val="Corpotesto"/>
              <w:jc w:val="center"/>
              <w:rPr>
                <w:b/>
              </w:rPr>
            </w:pPr>
            <w:r w:rsidRPr="00147301">
              <w:rPr>
                <w:b/>
              </w:rPr>
              <w:t>TIPO DI ATTIVITÀ E OBIETTIVI DELLA RICERCA</w:t>
            </w:r>
          </w:p>
        </w:tc>
      </w:tr>
      <w:tr w:rsidR="00147301" w14:paraId="1D0596AA" w14:textId="77777777" w:rsidTr="00147301">
        <w:tc>
          <w:tcPr>
            <w:tcW w:w="9523" w:type="dxa"/>
          </w:tcPr>
          <w:p w14:paraId="364F7380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10EC048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4DF34845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9286F2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6F3D478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1CEE7C8F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42D4482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57A9D870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9E116C8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3B33C52F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4C205D56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10A98E1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53BD3776" w14:textId="77777777" w:rsidR="00147301" w:rsidRDefault="00147301" w:rsidP="00C31A61">
            <w:pPr>
              <w:pStyle w:val="Corpotesto"/>
              <w:rPr>
                <w:b/>
              </w:rPr>
            </w:pPr>
          </w:p>
        </w:tc>
      </w:tr>
    </w:tbl>
    <w:p w14:paraId="7A71C7B4" w14:textId="77777777" w:rsidR="00147301" w:rsidRDefault="00147301" w:rsidP="00C31A61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73"/>
      </w:tblGrid>
      <w:tr w:rsidR="00147301" w14:paraId="02C87997" w14:textId="77777777" w:rsidTr="00147301">
        <w:tc>
          <w:tcPr>
            <w:tcW w:w="9523" w:type="dxa"/>
          </w:tcPr>
          <w:p w14:paraId="7A073D52" w14:textId="77777777" w:rsidR="00147301" w:rsidRPr="00147301" w:rsidRDefault="00147301" w:rsidP="00147301">
            <w:pPr>
              <w:pStyle w:val="Corpotesto"/>
              <w:jc w:val="center"/>
              <w:rPr>
                <w:b/>
              </w:rPr>
            </w:pPr>
            <w:r w:rsidRPr="00147301">
              <w:rPr>
                <w:b/>
              </w:rPr>
              <w:t>PARAMETRI ANALIZZATI</w:t>
            </w:r>
          </w:p>
        </w:tc>
      </w:tr>
      <w:tr w:rsidR="00147301" w14:paraId="67150A4E" w14:textId="77777777" w:rsidTr="00147301">
        <w:tc>
          <w:tcPr>
            <w:tcW w:w="9523" w:type="dxa"/>
          </w:tcPr>
          <w:p w14:paraId="5FED40A3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BD5A28E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3DC9FD4C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907330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743DC5B8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0D721CD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583875FC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9132D74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3FC35F1B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45246FD7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1E36D90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CEEFAB7" w14:textId="77777777" w:rsidR="00147301" w:rsidRDefault="00147301" w:rsidP="00C31A61">
            <w:pPr>
              <w:pStyle w:val="Corpotesto"/>
              <w:rPr>
                <w:b/>
              </w:rPr>
            </w:pPr>
          </w:p>
        </w:tc>
      </w:tr>
    </w:tbl>
    <w:p w14:paraId="2D394BA5" w14:textId="77777777" w:rsidR="00147301" w:rsidRDefault="00147301" w:rsidP="00C31A61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73"/>
      </w:tblGrid>
      <w:tr w:rsidR="00147301" w14:paraId="4F6E2F49" w14:textId="77777777" w:rsidTr="00147301">
        <w:tc>
          <w:tcPr>
            <w:tcW w:w="9523" w:type="dxa"/>
          </w:tcPr>
          <w:p w14:paraId="0A17D5B5" w14:textId="77777777" w:rsidR="00147301" w:rsidRPr="00147301" w:rsidRDefault="00147301" w:rsidP="00147301">
            <w:pPr>
              <w:pStyle w:val="Corpotesto"/>
              <w:jc w:val="center"/>
              <w:rPr>
                <w:b/>
              </w:rPr>
            </w:pPr>
            <w:r w:rsidRPr="00147301">
              <w:rPr>
                <w:b/>
              </w:rPr>
              <w:t xml:space="preserve">PIANO DI CAMPIONAMENTO, CON LOCALIZZAZIONE </w:t>
            </w:r>
            <w:r>
              <w:rPr>
                <w:rStyle w:val="Rimandonotaapidipagina"/>
                <w:b/>
              </w:rPr>
              <w:footnoteReference w:id="1"/>
            </w:r>
            <w:r>
              <w:rPr>
                <w:b/>
              </w:rPr>
              <w:br/>
            </w:r>
            <w:r w:rsidRPr="00147301">
              <w:rPr>
                <w:b/>
              </w:rPr>
              <w:t>DELLE STAZIONI DI PRELIEVO E DI ANALISI</w:t>
            </w:r>
            <w:r>
              <w:rPr>
                <w:rStyle w:val="Rimandonotaapidipagina"/>
                <w:b/>
              </w:rPr>
              <w:footnoteReference w:id="2"/>
            </w:r>
          </w:p>
        </w:tc>
      </w:tr>
      <w:tr w:rsidR="00147301" w14:paraId="22005A18" w14:textId="77777777" w:rsidTr="00147301">
        <w:tc>
          <w:tcPr>
            <w:tcW w:w="9523" w:type="dxa"/>
          </w:tcPr>
          <w:p w14:paraId="5118D5A4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40C8D16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7316AB5E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47B92983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57A63E1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635667AF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04D48037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67477713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3BAFFD7A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699C0889" w14:textId="77777777" w:rsidR="00147301" w:rsidRDefault="00147301" w:rsidP="00C31A61">
            <w:pPr>
              <w:pStyle w:val="Corpotesto"/>
              <w:rPr>
                <w:b/>
              </w:rPr>
            </w:pPr>
          </w:p>
        </w:tc>
      </w:tr>
      <w:tr w:rsidR="00147301" w14:paraId="7A4D844D" w14:textId="77777777" w:rsidTr="00147301">
        <w:tc>
          <w:tcPr>
            <w:tcW w:w="9523" w:type="dxa"/>
          </w:tcPr>
          <w:p w14:paraId="028D1AE5" w14:textId="77777777" w:rsidR="00147301" w:rsidRDefault="00147301" w:rsidP="00147301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PRELIEVO </w:t>
            </w:r>
            <w:r w:rsidR="00357A65">
              <w:rPr>
                <w:b/>
              </w:rPr>
              <w:t>CAMPIONI (</w:t>
            </w:r>
            <w:r>
              <w:rPr>
                <w:b/>
              </w:rPr>
              <w:t>FLORA E FAUNA</w:t>
            </w:r>
            <w:r w:rsidR="00357A65">
              <w:rPr>
                <w:b/>
              </w:rPr>
              <w:t>, SEDIMENTI, ETC…)</w:t>
            </w:r>
            <w:r>
              <w:rPr>
                <w:rStyle w:val="Rimandonotaapidipagina"/>
                <w:b/>
              </w:rPr>
              <w:footnoteReference w:id="3"/>
            </w:r>
          </w:p>
        </w:tc>
      </w:tr>
      <w:tr w:rsidR="00147301" w14:paraId="7DF674CF" w14:textId="77777777" w:rsidTr="00147301">
        <w:tc>
          <w:tcPr>
            <w:tcW w:w="9523" w:type="dxa"/>
          </w:tcPr>
          <w:p w14:paraId="0AD97843" w14:textId="77777777" w:rsidR="00147301" w:rsidRPr="00AD723B" w:rsidRDefault="00147301" w:rsidP="00147301">
            <w:pPr>
              <w:pStyle w:val="Corpotesto"/>
              <w:rPr>
                <w:i/>
                <w:vertAlign w:val="superscript"/>
              </w:rPr>
            </w:pPr>
            <w:r w:rsidRPr="00AD723B">
              <w:rPr>
                <w:i/>
                <w:vertAlign w:val="superscript"/>
              </w:rPr>
              <w:t>(da compilare se previsto)</w:t>
            </w:r>
          </w:p>
          <w:p w14:paraId="53E75750" w14:textId="77777777" w:rsidR="00147301" w:rsidRDefault="00147301" w:rsidP="00147301">
            <w:pPr>
              <w:pStyle w:val="Corpotesto"/>
            </w:pPr>
          </w:p>
          <w:p w14:paraId="6D0D8202" w14:textId="77777777" w:rsidR="00147301" w:rsidRDefault="00147301" w:rsidP="00147301">
            <w:pPr>
              <w:pStyle w:val="Corpotesto"/>
            </w:pPr>
          </w:p>
          <w:p w14:paraId="3A4180C9" w14:textId="77777777" w:rsidR="00147301" w:rsidRDefault="00147301" w:rsidP="00147301">
            <w:pPr>
              <w:pStyle w:val="Corpotesto"/>
              <w:jc w:val="center"/>
              <w:rPr>
                <w:b/>
              </w:rPr>
            </w:pPr>
          </w:p>
        </w:tc>
      </w:tr>
    </w:tbl>
    <w:p w14:paraId="72EC2893" w14:textId="77777777" w:rsidR="00147301" w:rsidRDefault="00147301" w:rsidP="00C31A61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7"/>
        <w:gridCol w:w="4956"/>
      </w:tblGrid>
      <w:tr w:rsidR="00147301" w14:paraId="15A48D07" w14:textId="77777777" w:rsidTr="00147301">
        <w:tc>
          <w:tcPr>
            <w:tcW w:w="9523" w:type="dxa"/>
            <w:gridSpan w:val="2"/>
          </w:tcPr>
          <w:p w14:paraId="68DD8783" w14:textId="77777777" w:rsidR="00147301" w:rsidRPr="002E2924" w:rsidRDefault="00147301" w:rsidP="00147301">
            <w:pPr>
              <w:pStyle w:val="Corpotesto"/>
              <w:jc w:val="center"/>
              <w:rPr>
                <w:b/>
              </w:rPr>
            </w:pPr>
            <w:r w:rsidRPr="002E2924">
              <w:rPr>
                <w:b/>
              </w:rPr>
              <w:t>MEZZI ED ATTREZZATURE UTILIZZATI AI FINI DEL PRELIEVO E DELLE ANALISI</w:t>
            </w:r>
          </w:p>
        </w:tc>
      </w:tr>
      <w:tr w:rsidR="00147301" w14:paraId="4A1D1DD0" w14:textId="77777777" w:rsidTr="00147301">
        <w:tc>
          <w:tcPr>
            <w:tcW w:w="9523" w:type="dxa"/>
            <w:gridSpan w:val="2"/>
          </w:tcPr>
          <w:p w14:paraId="64C2F040" w14:textId="77777777" w:rsidR="00147301" w:rsidRDefault="00147301" w:rsidP="00C31A61">
            <w:pPr>
              <w:pStyle w:val="Corpotesto"/>
              <w:rPr>
                <w:b/>
              </w:rPr>
            </w:pPr>
          </w:p>
          <w:p w14:paraId="2587B59F" w14:textId="77777777" w:rsidR="002E2924" w:rsidRDefault="002E2924" w:rsidP="00C31A61">
            <w:pPr>
              <w:pStyle w:val="Corpotesto"/>
              <w:rPr>
                <w:b/>
              </w:rPr>
            </w:pPr>
          </w:p>
          <w:p w14:paraId="624F5D97" w14:textId="77777777" w:rsidR="002E2924" w:rsidRDefault="002E2924" w:rsidP="00C31A61">
            <w:pPr>
              <w:pStyle w:val="Corpotesto"/>
              <w:rPr>
                <w:b/>
              </w:rPr>
            </w:pPr>
          </w:p>
          <w:p w14:paraId="19C658FA" w14:textId="77777777" w:rsidR="002E2924" w:rsidRDefault="002E2924" w:rsidP="00C31A61">
            <w:pPr>
              <w:pStyle w:val="Corpotesto"/>
              <w:rPr>
                <w:b/>
              </w:rPr>
            </w:pPr>
          </w:p>
          <w:p w14:paraId="6950309B" w14:textId="77777777" w:rsidR="002E2924" w:rsidRDefault="002E2924" w:rsidP="00C31A61">
            <w:pPr>
              <w:pStyle w:val="Corpotesto"/>
              <w:rPr>
                <w:b/>
              </w:rPr>
            </w:pPr>
          </w:p>
          <w:p w14:paraId="44659694" w14:textId="77777777" w:rsidR="002E2924" w:rsidRDefault="002E2924" w:rsidP="00C31A61">
            <w:pPr>
              <w:pStyle w:val="Corpotesto"/>
              <w:rPr>
                <w:b/>
              </w:rPr>
            </w:pPr>
          </w:p>
          <w:p w14:paraId="084E97AB" w14:textId="77777777" w:rsidR="002E2924" w:rsidRDefault="002E2924" w:rsidP="00C31A61">
            <w:pPr>
              <w:pStyle w:val="Corpotesto"/>
              <w:rPr>
                <w:b/>
              </w:rPr>
            </w:pPr>
          </w:p>
        </w:tc>
      </w:tr>
      <w:tr w:rsidR="00AD723B" w14:paraId="467B7F2B" w14:textId="77777777" w:rsidTr="00147301">
        <w:tc>
          <w:tcPr>
            <w:tcW w:w="9523" w:type="dxa"/>
            <w:gridSpan w:val="2"/>
          </w:tcPr>
          <w:p w14:paraId="5A0D9239" w14:textId="77777777" w:rsidR="00AD723B" w:rsidRDefault="00237646" w:rsidP="00AD723B">
            <w:pPr>
              <w:pStyle w:val="Corpotesto"/>
              <w:tabs>
                <w:tab w:val="left" w:pos="6086"/>
                <w:tab w:val="left" w:pos="7960"/>
              </w:tabs>
              <w:rPr>
                <w:b/>
              </w:rPr>
            </w:pPr>
            <w:r w:rsidRPr="00237646">
              <w:rPr>
                <w:b/>
              </w:rPr>
              <w:t>UTILIZZO DI MEZZO NAUTICO NELLA VS DISPONIBILITÀ</w:t>
            </w:r>
            <w:r w:rsidR="00AD723B">
              <w:rPr>
                <w:b/>
              </w:rPr>
              <w:t>:</w:t>
            </w:r>
            <w:r w:rsidR="00AD723B">
              <w:rPr>
                <w:b/>
              </w:rPr>
              <w:tab/>
            </w:r>
            <w:r w:rsidR="00AD723B" w:rsidRPr="00AD723B">
              <w:rPr>
                <w:b/>
              </w:rPr>
              <w:sym w:font="Webdings" w:char="F063"/>
            </w:r>
            <w:r w:rsidR="00AD723B" w:rsidRPr="00AD723B">
              <w:rPr>
                <w:b/>
              </w:rPr>
              <w:t xml:space="preserve"> SI</w:t>
            </w:r>
            <w:r w:rsidR="00AD723B" w:rsidRPr="00AD723B">
              <w:rPr>
                <w:b/>
              </w:rPr>
              <w:tab/>
            </w:r>
            <w:r w:rsidR="00AD723B" w:rsidRPr="00AD723B">
              <w:rPr>
                <w:b/>
              </w:rPr>
              <w:sym w:font="Webdings" w:char="F063"/>
            </w:r>
            <w:r w:rsidR="00AD723B" w:rsidRPr="00AD723B">
              <w:rPr>
                <w:b/>
              </w:rPr>
              <w:t xml:space="preserve"> NO</w:t>
            </w:r>
          </w:p>
          <w:p w14:paraId="55AF707E" w14:textId="77777777" w:rsidR="000E2302" w:rsidRDefault="000E2302" w:rsidP="000E2302">
            <w:pPr>
              <w:pStyle w:val="Corpotesto"/>
              <w:tabs>
                <w:tab w:val="left" w:pos="6086"/>
                <w:tab w:val="left" w:pos="7960"/>
              </w:tabs>
              <w:rPr>
                <w:b/>
              </w:rPr>
            </w:pPr>
            <w:r>
              <w:rPr>
                <w:b/>
              </w:rPr>
              <w:t>SE SI COMPILARE MODULO A)</w:t>
            </w:r>
          </w:p>
        </w:tc>
      </w:tr>
      <w:tr w:rsidR="00AD723B" w14:paraId="141BE99C" w14:textId="77777777" w:rsidTr="00001450">
        <w:tc>
          <w:tcPr>
            <w:tcW w:w="9523" w:type="dxa"/>
            <w:gridSpan w:val="2"/>
          </w:tcPr>
          <w:p w14:paraId="0ACA75F5" w14:textId="77777777" w:rsidR="00AD723B" w:rsidRDefault="00AD723B" w:rsidP="00237646">
            <w:pPr>
              <w:pStyle w:val="Corpotesto"/>
              <w:tabs>
                <w:tab w:val="left" w:pos="6379"/>
                <w:tab w:val="left" w:pos="7960"/>
              </w:tabs>
              <w:ind w:left="567" w:right="376" w:hanging="567"/>
              <w:jc w:val="left"/>
              <w:rPr>
                <w:b/>
              </w:rPr>
            </w:pPr>
            <w:r>
              <w:rPr>
                <w:b/>
              </w:rPr>
              <w:t>UTILIZZO DI AUTOMEZZO</w:t>
            </w:r>
            <w:r>
              <w:rPr>
                <w:b/>
              </w:rPr>
              <w:br/>
              <w:t xml:space="preserve"> </w:t>
            </w:r>
            <w:r w:rsidR="00237646" w:rsidRPr="00237646">
              <w:rPr>
                <w:b/>
              </w:rPr>
              <w:t>NELLA VS DISPONIBILITÀ</w:t>
            </w:r>
            <w:r w:rsidR="00237646">
              <w:rPr>
                <w:b/>
              </w:rPr>
              <w:t xml:space="preserve"> </w:t>
            </w:r>
            <w:r>
              <w:rPr>
                <w:b/>
              </w:rPr>
              <w:t xml:space="preserve">DA AUTORIZZARE </w:t>
            </w:r>
            <w:r>
              <w:rPr>
                <w:b/>
              </w:rPr>
              <w:br/>
              <w:t>PER L’INGRESSO IN RNS</w:t>
            </w:r>
            <w:r>
              <w:rPr>
                <w:rStyle w:val="Rimandonotaapidipagina"/>
                <w:b/>
              </w:rPr>
              <w:footnoteReference w:id="4"/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 w:rsidRPr="00AD723B">
              <w:rPr>
                <w:b/>
              </w:rPr>
              <w:sym w:font="Webdings" w:char="F063"/>
            </w:r>
            <w:r w:rsidRPr="00AD723B">
              <w:rPr>
                <w:b/>
              </w:rPr>
              <w:t xml:space="preserve"> SI</w:t>
            </w:r>
            <w:r w:rsidRPr="00AD723B">
              <w:rPr>
                <w:b/>
              </w:rPr>
              <w:tab/>
            </w:r>
            <w:r w:rsidRPr="00AD723B">
              <w:rPr>
                <w:b/>
              </w:rPr>
              <w:sym w:font="Webdings" w:char="F063"/>
            </w:r>
            <w:r w:rsidRPr="00AD723B">
              <w:rPr>
                <w:b/>
              </w:rPr>
              <w:t xml:space="preserve"> NO</w:t>
            </w:r>
          </w:p>
        </w:tc>
      </w:tr>
      <w:tr w:rsidR="00AD723B" w14:paraId="560902E4" w14:textId="77777777" w:rsidTr="00AD723B">
        <w:tc>
          <w:tcPr>
            <w:tcW w:w="4469" w:type="dxa"/>
            <w:tcBorders>
              <w:right w:val="single" w:sz="4" w:space="0" w:color="auto"/>
            </w:tcBorders>
          </w:tcPr>
          <w:p w14:paraId="0DDDC298" w14:textId="77777777" w:rsidR="00AD723B" w:rsidRDefault="00AD723B" w:rsidP="00AD723B">
            <w:pPr>
              <w:pStyle w:val="Corpotesto"/>
              <w:tabs>
                <w:tab w:val="left" w:pos="6086"/>
                <w:tab w:val="left" w:pos="7960"/>
              </w:tabs>
              <w:rPr>
                <w:b/>
              </w:rPr>
            </w:pPr>
            <w:r>
              <w:rPr>
                <w:b/>
              </w:rPr>
              <w:t>MODELLO:</w:t>
            </w:r>
          </w:p>
          <w:p w14:paraId="0F7EE82F" w14:textId="77777777" w:rsidR="00AD723B" w:rsidRDefault="00AD723B" w:rsidP="00AD723B">
            <w:pPr>
              <w:pStyle w:val="Corpotesto"/>
              <w:tabs>
                <w:tab w:val="left" w:pos="6086"/>
                <w:tab w:val="left" w:pos="7960"/>
              </w:tabs>
              <w:rPr>
                <w:b/>
              </w:rPr>
            </w:pPr>
          </w:p>
        </w:tc>
        <w:tc>
          <w:tcPr>
            <w:tcW w:w="5054" w:type="dxa"/>
            <w:tcBorders>
              <w:left w:val="single" w:sz="4" w:space="0" w:color="auto"/>
            </w:tcBorders>
          </w:tcPr>
          <w:p w14:paraId="129E17F0" w14:textId="77777777" w:rsidR="00AD723B" w:rsidRDefault="00AD723B" w:rsidP="00AD723B">
            <w:pPr>
              <w:pStyle w:val="Corpotesto"/>
              <w:tabs>
                <w:tab w:val="left" w:pos="6086"/>
                <w:tab w:val="left" w:pos="7960"/>
              </w:tabs>
              <w:rPr>
                <w:b/>
              </w:rPr>
            </w:pPr>
            <w:r>
              <w:rPr>
                <w:b/>
              </w:rPr>
              <w:t>TARGA</w:t>
            </w:r>
          </w:p>
        </w:tc>
      </w:tr>
    </w:tbl>
    <w:p w14:paraId="32C0C137" w14:textId="77777777" w:rsidR="00147301" w:rsidRDefault="00147301" w:rsidP="00C31A61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73"/>
      </w:tblGrid>
      <w:tr w:rsidR="00AD723B" w14:paraId="39DD906B" w14:textId="77777777" w:rsidTr="00AD723B">
        <w:tc>
          <w:tcPr>
            <w:tcW w:w="9523" w:type="dxa"/>
          </w:tcPr>
          <w:p w14:paraId="27C13366" w14:textId="77777777" w:rsidR="00AD723B" w:rsidRPr="00AD723B" w:rsidRDefault="00AD723B" w:rsidP="00AD723B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PERSONALE COINVOLTO</w:t>
            </w:r>
            <w:r>
              <w:rPr>
                <w:rStyle w:val="Rimandonotaapidipagina"/>
                <w:b/>
              </w:rPr>
              <w:footnoteReference w:id="5"/>
            </w:r>
          </w:p>
        </w:tc>
      </w:tr>
      <w:tr w:rsidR="00AD723B" w14:paraId="6F3B1E55" w14:textId="77777777" w:rsidTr="00AD723B">
        <w:tc>
          <w:tcPr>
            <w:tcW w:w="9523" w:type="dxa"/>
          </w:tcPr>
          <w:p w14:paraId="03FA33D7" w14:textId="77777777" w:rsidR="00AD723B" w:rsidRDefault="00AD723B" w:rsidP="00C31A61">
            <w:pPr>
              <w:pStyle w:val="Corpotesto"/>
              <w:rPr>
                <w:b/>
              </w:rPr>
            </w:pPr>
            <w:r>
              <w:rPr>
                <w:b/>
              </w:rPr>
              <w:t>Totale ricercatori coinvolti: ________</w:t>
            </w:r>
          </w:p>
          <w:p w14:paraId="30A35FDA" w14:textId="77777777" w:rsidR="00AD723B" w:rsidRDefault="00AD723B" w:rsidP="00AD723B">
            <w:pPr>
              <w:pStyle w:val="Corpotesto"/>
              <w:numPr>
                <w:ilvl w:val="0"/>
                <w:numId w:val="35"/>
              </w:numPr>
              <w:rPr>
                <w:b/>
              </w:rPr>
            </w:pPr>
            <w:r>
              <w:rPr>
                <w:b/>
              </w:rPr>
              <w:t>Nome, Cognome, Data di Nascita:</w:t>
            </w:r>
          </w:p>
          <w:p w14:paraId="06A0F023" w14:textId="77777777" w:rsidR="00AD723B" w:rsidRDefault="00AD723B" w:rsidP="00AD723B">
            <w:pPr>
              <w:pStyle w:val="Corpotesto"/>
              <w:numPr>
                <w:ilvl w:val="0"/>
                <w:numId w:val="35"/>
              </w:numPr>
              <w:rPr>
                <w:b/>
              </w:rPr>
            </w:pPr>
            <w:r>
              <w:rPr>
                <w:b/>
              </w:rPr>
              <w:t>Nome, Cognome, Data di Nascita:</w:t>
            </w:r>
          </w:p>
          <w:p w14:paraId="67291C32" w14:textId="77777777" w:rsidR="00AD723B" w:rsidRDefault="00AD723B" w:rsidP="00AD723B">
            <w:pPr>
              <w:pStyle w:val="Corpotesto"/>
              <w:numPr>
                <w:ilvl w:val="0"/>
                <w:numId w:val="35"/>
              </w:numPr>
              <w:rPr>
                <w:b/>
              </w:rPr>
            </w:pPr>
            <w:r>
              <w:rPr>
                <w:b/>
              </w:rPr>
              <w:t>Nome, Cognome, Data di Nascita</w:t>
            </w:r>
          </w:p>
          <w:p w14:paraId="2F2B8DD2" w14:textId="77777777" w:rsidR="00AD723B" w:rsidRDefault="00AD723B" w:rsidP="00AD723B">
            <w:pPr>
              <w:pStyle w:val="Corpotesto"/>
              <w:numPr>
                <w:ilvl w:val="0"/>
                <w:numId w:val="35"/>
              </w:numPr>
              <w:rPr>
                <w:b/>
              </w:rPr>
            </w:pPr>
            <w:r>
              <w:rPr>
                <w:b/>
              </w:rPr>
              <w:t>………………….</w:t>
            </w:r>
          </w:p>
          <w:p w14:paraId="34EC7B18" w14:textId="77777777" w:rsidR="00AD723B" w:rsidRDefault="00AD723B" w:rsidP="00C31A61">
            <w:pPr>
              <w:pStyle w:val="Corpotesto"/>
              <w:rPr>
                <w:b/>
              </w:rPr>
            </w:pPr>
          </w:p>
        </w:tc>
      </w:tr>
    </w:tbl>
    <w:p w14:paraId="4A07A22F" w14:textId="77777777" w:rsidR="00AD723B" w:rsidRDefault="00AD723B" w:rsidP="00C31A61">
      <w:pPr>
        <w:pStyle w:val="Corpotesto"/>
        <w:rPr>
          <w:b/>
        </w:rPr>
      </w:pPr>
    </w:p>
    <w:p w14:paraId="21E5AFEE" w14:textId="77777777" w:rsidR="00C31A61" w:rsidRPr="00394AC1" w:rsidRDefault="00C31A61" w:rsidP="00B84414">
      <w:pPr>
        <w:pStyle w:val="Determina"/>
      </w:pPr>
      <w:r w:rsidRPr="00394AC1">
        <w:t>A tal fine DICHIARA</w:t>
      </w:r>
    </w:p>
    <w:p w14:paraId="039B028D" w14:textId="77777777" w:rsidR="00237800" w:rsidRPr="00237800" w:rsidRDefault="00237800" w:rsidP="00237800">
      <w:pPr>
        <w:pStyle w:val="Corpotesto"/>
        <w:numPr>
          <w:ilvl w:val="0"/>
          <w:numId w:val="33"/>
        </w:numPr>
        <w:rPr>
          <w:b/>
        </w:rPr>
      </w:pPr>
      <w:r w:rsidRPr="00237800">
        <w:rPr>
          <w:b/>
        </w:rPr>
        <w:t>REQUISITI D.M. AMBIENTE 26.01.2009</w:t>
      </w:r>
    </w:p>
    <w:p w14:paraId="6CBD7A77" w14:textId="77777777" w:rsidR="000E2302" w:rsidRDefault="00237800" w:rsidP="00237800">
      <w:pPr>
        <w:pStyle w:val="Corpotesto"/>
        <w:numPr>
          <w:ilvl w:val="1"/>
          <w:numId w:val="33"/>
        </w:numPr>
        <w:ind w:left="851" w:hanging="491"/>
      </w:pPr>
      <w:r>
        <w:t>Di impegnarsi a</w:t>
      </w:r>
      <w:r w:rsidR="000E2302">
        <w:t xml:space="preserve"> fornire all’Ente gestore una relazione tecnico-scientifica sull’attività svolta e sui risultati della ricerca, nonché informazioni circa le pubblicazioni risultate dagli studi effettuati, in cui dovrà essere citata la collaborazione con l’area marina protetta</w:t>
      </w:r>
    </w:p>
    <w:p w14:paraId="3C101D9E" w14:textId="77777777" w:rsidR="00237800" w:rsidRPr="00F43CB9" w:rsidRDefault="000E2302" w:rsidP="00237800">
      <w:pPr>
        <w:pStyle w:val="Corpotesto"/>
        <w:numPr>
          <w:ilvl w:val="1"/>
          <w:numId w:val="33"/>
        </w:numPr>
        <w:ind w:left="851" w:hanging="491"/>
        <w:rPr>
          <w:strike/>
        </w:rPr>
      </w:pPr>
      <w:r w:rsidRPr="00F43CB9">
        <w:rPr>
          <w:strike/>
        </w:rPr>
        <w:t xml:space="preserve">Di impegnarsi ad </w:t>
      </w:r>
      <w:r w:rsidR="00237800" w:rsidRPr="00F43CB9">
        <w:rPr>
          <w:strike/>
        </w:rPr>
        <w:t>ormeggiare agli appositi gavitelli predisposti dal Soggetto Gestore;</w:t>
      </w:r>
    </w:p>
    <w:p w14:paraId="514D0FF0" w14:textId="77777777" w:rsidR="00237800" w:rsidRPr="00F43CB9" w:rsidRDefault="00237800" w:rsidP="00237800">
      <w:pPr>
        <w:pStyle w:val="Corpotesto"/>
        <w:numPr>
          <w:ilvl w:val="1"/>
          <w:numId w:val="33"/>
        </w:numPr>
        <w:ind w:left="851" w:hanging="491"/>
        <w:rPr>
          <w:strike/>
        </w:rPr>
      </w:pPr>
      <w:r w:rsidRPr="00F43CB9">
        <w:rPr>
          <w:strike/>
        </w:rPr>
        <w:t>Di impegnarsi ad esporre sull’unità navale i contrassegni autorizzativi rilasciati dal Soggetto Gestore, che comprendono sia bandiere o pennelli, da issare solo durante l’esercizio dell’attività autorizzata, sia pannelli e/o adesivi.</w:t>
      </w:r>
    </w:p>
    <w:p w14:paraId="1469465A" w14:textId="77777777" w:rsidR="00237800" w:rsidRPr="00F43CB9" w:rsidRDefault="00237800" w:rsidP="00237800">
      <w:pPr>
        <w:pStyle w:val="Corpotesto"/>
        <w:numPr>
          <w:ilvl w:val="1"/>
          <w:numId w:val="33"/>
        </w:numPr>
        <w:ind w:left="851" w:hanging="491"/>
        <w:rPr>
          <w:strike/>
        </w:rPr>
      </w:pPr>
      <w:r w:rsidRPr="00F43CB9">
        <w:rPr>
          <w:strike/>
        </w:rPr>
        <w:t>Di impegnarsi a riconsegnare i contrassegni autorizzativi al Soggetto Gestore alla scadenza dell’autorizzazione;</w:t>
      </w:r>
    </w:p>
    <w:p w14:paraId="25BCAE35" w14:textId="77777777" w:rsidR="00237800" w:rsidRDefault="00237800" w:rsidP="00237800">
      <w:pPr>
        <w:pStyle w:val="Corpotesto"/>
        <w:numPr>
          <w:ilvl w:val="1"/>
          <w:numId w:val="33"/>
        </w:numPr>
        <w:ind w:left="851" w:hanging="491"/>
      </w:pPr>
      <w:r w:rsidRPr="00304C8B">
        <w:t>che per l’attività intende utilizzare i mezzi nautici</w:t>
      </w:r>
      <w:r>
        <w:t xml:space="preserve"> elencati nel </w:t>
      </w:r>
      <w:r w:rsidR="00C92CAC">
        <w:fldChar w:fldCharType="begin"/>
      </w:r>
      <w:r w:rsidR="000E2302">
        <w:instrText xml:space="preserve"> REF _Ref240030701 \r \h </w:instrText>
      </w:r>
      <w:r w:rsidR="00C92CAC">
        <w:fldChar w:fldCharType="separate"/>
      </w:r>
      <w:r w:rsidR="000E2302">
        <w:t>MODULO A)</w:t>
      </w:r>
      <w:r w:rsidR="00C92CAC">
        <w:fldChar w:fldCharType="end"/>
      </w:r>
      <w:fldSimple w:instr=" REF  _Ref240030645 \n  \* MERGEFORMAT "/>
      <w:r>
        <w:t>.</w:t>
      </w:r>
    </w:p>
    <w:p w14:paraId="5273F3FB" w14:textId="77777777" w:rsidR="00C31A61" w:rsidRDefault="00237800" w:rsidP="000E2302">
      <w:pPr>
        <w:pStyle w:val="Corpotesto"/>
        <w:numPr>
          <w:ilvl w:val="1"/>
          <w:numId w:val="33"/>
        </w:numPr>
        <w:ind w:left="851" w:hanging="491"/>
      </w:pPr>
      <w:r w:rsidRPr="00394AC1">
        <w:t xml:space="preserve">di essere a conoscenza che l’attività deve essere svolta nel rispetto delle norme di cui </w:t>
      </w:r>
      <w:r w:rsidR="000E2302">
        <w:t xml:space="preserve">al </w:t>
      </w:r>
      <w:r w:rsidRPr="001369BD">
        <w:t xml:space="preserve">Decreto 26 gennaio 2009 </w:t>
      </w:r>
      <w:r>
        <w:t xml:space="preserve">del </w:t>
      </w:r>
      <w:r w:rsidRPr="001369BD">
        <w:t>Ministero dell'Ambiente e della Tutela del Territorio e del Mare</w:t>
      </w:r>
      <w:r>
        <w:t xml:space="preserve">. </w:t>
      </w:r>
    </w:p>
    <w:p w14:paraId="4563BE06" w14:textId="77777777" w:rsidR="000E2302" w:rsidRDefault="000E2302" w:rsidP="00C31A61">
      <w:pPr>
        <w:pStyle w:val="Corpotesto"/>
      </w:pPr>
    </w:p>
    <w:p w14:paraId="1E7DBDDB" w14:textId="77777777" w:rsidR="00C31A61" w:rsidRPr="00394AC1" w:rsidRDefault="00C31A61" w:rsidP="00C31A61">
      <w:pPr>
        <w:pStyle w:val="Corpotesto"/>
      </w:pPr>
      <w:r w:rsidRPr="00394AC1">
        <w:t xml:space="preserve">Il sottoscritto ha reso le suddette dichiarazioni ai sensi degli artt. 46 e 47 del D.P.R. 28/12/2000 n. 445, consapevole delle sanzioni penali nel caso di dichiarazioni non veritiere, di formazione o uso di atti falsi, richiamate </w:t>
      </w:r>
      <w:r w:rsidR="00C3767D">
        <w:t xml:space="preserve">dall’art. 76 del citato D.P.R. </w:t>
      </w:r>
      <w:r w:rsidRPr="00394AC1">
        <w:t>e a conoscenza che, ai sensi dell’art. 75 del medesimo D.P.R., qualora dal controllo delle dichiarazioni qui rese emerga la non veridicità delle stesse, decadrà dai benefici derivanti dalla presente dichiarazione.</w:t>
      </w:r>
    </w:p>
    <w:p w14:paraId="58E92D95" w14:textId="77777777" w:rsidR="00C3767D" w:rsidRPr="00394AC1" w:rsidRDefault="00C3767D" w:rsidP="00C31A61">
      <w:pPr>
        <w:pStyle w:val="Corpotesto"/>
        <w:rPr>
          <w:b/>
        </w:rPr>
      </w:pPr>
    </w:p>
    <w:p w14:paraId="0486A1B9" w14:textId="77777777" w:rsidR="00C31A61" w:rsidRPr="00394AC1" w:rsidRDefault="00C31A61" w:rsidP="00C31A61">
      <w:pPr>
        <w:pStyle w:val="Corpotesto"/>
        <w:rPr>
          <w:b/>
        </w:rPr>
      </w:pPr>
      <w:r w:rsidRPr="00394AC1">
        <w:rPr>
          <w:b/>
        </w:rPr>
        <w:t xml:space="preserve">ALLEGATI: </w:t>
      </w:r>
    </w:p>
    <w:p w14:paraId="3BF6DB99" w14:textId="77777777" w:rsidR="00C31A61" w:rsidRPr="00394AC1" w:rsidRDefault="00C31A61" w:rsidP="00C31A61">
      <w:pPr>
        <w:pStyle w:val="Corpotesto"/>
        <w:numPr>
          <w:ilvl w:val="0"/>
          <w:numId w:val="19"/>
        </w:numPr>
      </w:pPr>
      <w:r w:rsidRPr="00394AC1">
        <w:t>Copia fotostatica di un documento d’identità, in corso di validità, quando la sottoscrizione non è apposta in presenza del funzionario incaricato al ricevimento dell’istanza, ed in caso di cittadino extracomunitario fotocopia del permesso di soggiorno in corso di validità</w:t>
      </w:r>
    </w:p>
    <w:p w14:paraId="08534890" w14:textId="77777777" w:rsidR="00F6359C" w:rsidRDefault="00F6359C" w:rsidP="00F6359C">
      <w:pPr>
        <w:pStyle w:val="Corpotesto"/>
        <w:numPr>
          <w:ilvl w:val="0"/>
          <w:numId w:val="19"/>
        </w:numPr>
      </w:pPr>
      <w:r>
        <w:t xml:space="preserve">Copia del libretto motore -requisito </w:t>
      </w:r>
      <w:r w:rsidR="00C92CAC">
        <w:fldChar w:fldCharType="begin"/>
      </w:r>
      <w:r>
        <w:instrText xml:space="preserve"> REF _Ref240078897 \r \h </w:instrText>
      </w:r>
      <w:r w:rsidR="00C92CAC">
        <w:fldChar w:fldCharType="separate"/>
      </w:r>
      <w:r>
        <w:t>A.5)</w:t>
      </w:r>
      <w:r w:rsidR="00C92CAC">
        <w:fldChar w:fldCharType="end"/>
      </w:r>
      <w:r>
        <w:t>-</w:t>
      </w:r>
    </w:p>
    <w:p w14:paraId="7E1376D4" w14:textId="77777777" w:rsidR="00C31A61" w:rsidRPr="00394AC1" w:rsidRDefault="00C31A61" w:rsidP="00641169">
      <w:pPr>
        <w:pStyle w:val="Corpotesto"/>
      </w:pPr>
    </w:p>
    <w:p w14:paraId="4BC29DE6" w14:textId="77777777" w:rsidR="00C31A61" w:rsidRDefault="00C3767D" w:rsidP="00C3767D">
      <w:pPr>
        <w:pStyle w:val="Corpotesto"/>
        <w:tabs>
          <w:tab w:val="center" w:pos="1418"/>
          <w:tab w:val="center" w:pos="7230"/>
        </w:tabs>
      </w:pPr>
      <w:r>
        <w:tab/>
      </w:r>
      <w:r w:rsidR="00C31A61" w:rsidRPr="00394AC1">
        <w:t>Data</w:t>
      </w:r>
      <w:r>
        <w:tab/>
      </w:r>
      <w:r w:rsidR="00C31A61" w:rsidRPr="00394AC1">
        <w:t>firma</w:t>
      </w:r>
    </w:p>
    <w:p w14:paraId="04305634" w14:textId="77777777" w:rsidR="00C3767D" w:rsidRDefault="00C3767D" w:rsidP="00C3767D">
      <w:pPr>
        <w:pStyle w:val="Corpotesto"/>
        <w:tabs>
          <w:tab w:val="center" w:pos="1418"/>
          <w:tab w:val="center" w:pos="7230"/>
        </w:tabs>
      </w:pPr>
      <w:r>
        <w:tab/>
        <w:t>_______________________</w:t>
      </w:r>
      <w:r>
        <w:tab/>
        <w:t>_________________________________</w:t>
      </w:r>
    </w:p>
    <w:p w14:paraId="4D67AD9B" w14:textId="77777777" w:rsidR="00C3767D" w:rsidRPr="00394AC1" w:rsidRDefault="00C3767D" w:rsidP="00C3767D">
      <w:pPr>
        <w:pStyle w:val="Corpotesto"/>
        <w:tabs>
          <w:tab w:val="center" w:pos="1418"/>
          <w:tab w:val="center" w:pos="7230"/>
        </w:tabs>
      </w:pPr>
    </w:p>
    <w:p w14:paraId="1D7BED4D" w14:textId="77777777" w:rsidR="00C31A61" w:rsidRPr="00394AC1" w:rsidRDefault="00C31A61" w:rsidP="00C31A61">
      <w:pPr>
        <w:pStyle w:val="Corpotesto"/>
        <w:rPr>
          <w:b/>
        </w:rPr>
      </w:pPr>
      <w:r w:rsidRPr="00394AC1">
        <w:rPr>
          <w:b/>
        </w:rPr>
        <w:t>INFORMATIVA ALL’INTERESSATO (ART. 13 Dlgs.196/2003)</w:t>
      </w:r>
    </w:p>
    <w:p w14:paraId="364B5C38" w14:textId="77777777" w:rsidR="00C31A61" w:rsidRPr="00394AC1" w:rsidRDefault="00C31A61" w:rsidP="00C31A61">
      <w:pPr>
        <w:pStyle w:val="Corpotesto"/>
      </w:pPr>
      <w:r w:rsidRPr="00394AC1">
        <w:t>I dati personali contenuti nella presente domanda sono necessari e utilizzati esclusivamente per finalità istituzionali.</w:t>
      </w:r>
    </w:p>
    <w:p w14:paraId="041DA17F" w14:textId="77777777" w:rsidR="00C31A61" w:rsidRPr="00394AC1" w:rsidRDefault="00C31A61" w:rsidP="00C31A61">
      <w:pPr>
        <w:pStyle w:val="Corpotesto"/>
      </w:pPr>
      <w:r w:rsidRPr="00394AC1">
        <w:t>Le operazioni di trattamento saranno effettuate con l’ausilio di mezzi informatici e comprenderanno operazioni di registrazione e archiviazione. Il conferimento dei dati ha natura obbligatoria. La mancata indicazione di uno/alcuni/tutti gli elementi richiesti potrà essere sanata in seguito. I dati saranno comunicati ad altre Amministrazioni per esclusive ragioni di legge. L’interessato potrà esercitare in ogni momento i diritti riconosciutigli dall’art. 7 del DLgs 196/2003.</w:t>
      </w:r>
    </w:p>
    <w:p w14:paraId="7FC92DBF" w14:textId="77777777" w:rsidR="00C31A61" w:rsidRPr="00394AC1" w:rsidRDefault="00C31A61" w:rsidP="00C31A61">
      <w:pPr>
        <w:pStyle w:val="Corpotesto"/>
      </w:pPr>
      <w:r w:rsidRPr="00394AC1">
        <w:t xml:space="preserve">Titolare e responsabile del trattamento è il </w:t>
      </w:r>
      <w:r w:rsidR="00C3767D">
        <w:t>Presidente del Consorzio di Gestione di Torre Guaceto</w:t>
      </w:r>
      <w:r w:rsidRPr="00394AC1">
        <w:t>.</w:t>
      </w:r>
    </w:p>
    <w:p w14:paraId="63ECE375" w14:textId="77777777" w:rsidR="00C31A61" w:rsidRPr="00394AC1" w:rsidRDefault="00C31A61" w:rsidP="00C31A61">
      <w:pPr>
        <w:pStyle w:val="Corpotesto"/>
      </w:pPr>
      <w:r w:rsidRPr="00394AC1">
        <w:t>In relazione alle disposizioni in materia di privacy (D. Lgs. 30/6/2003, n. 196), il sottoscritto incarica</w:t>
      </w:r>
      <w:r w:rsidR="00641169">
        <w:rPr>
          <w:rStyle w:val="Rimandonotaapidipagina"/>
        </w:rPr>
        <w:footnoteReference w:id="6"/>
      </w:r>
      <w:r w:rsidRPr="00394AC1">
        <w:t xml:space="preserve"> </w:t>
      </w:r>
    </w:p>
    <w:p w14:paraId="11DEEF13" w14:textId="77777777" w:rsidR="00C31A61" w:rsidRPr="00394AC1" w:rsidRDefault="00C31A61" w:rsidP="00C31A61">
      <w:pPr>
        <w:pStyle w:val="Corpotesto"/>
      </w:pPr>
      <w:r w:rsidRPr="00394AC1">
        <w:t>.......................................……………………………………………………………………….....................................</w:t>
      </w:r>
    </w:p>
    <w:p w14:paraId="30867123" w14:textId="77777777" w:rsidR="00C31A61" w:rsidRPr="00394AC1" w:rsidRDefault="00C31A61" w:rsidP="00C31A61">
      <w:pPr>
        <w:pStyle w:val="Corpotesto"/>
      </w:pPr>
      <w:r w:rsidRPr="00394AC1">
        <w:t>ad intrattenere ogni rapporto con gli Uffici competenti, per l’espletamento delle attività connesse all’avvio del procedimento, alla sua prosecuzione ed al ritiro degli atti conseguenti.</w:t>
      </w:r>
    </w:p>
    <w:p w14:paraId="30AF1F43" w14:textId="77777777" w:rsidR="00C3767D" w:rsidRDefault="00C31A61" w:rsidP="00C3767D">
      <w:pPr>
        <w:pStyle w:val="Corpotesto"/>
        <w:tabs>
          <w:tab w:val="center" w:pos="6379"/>
        </w:tabs>
      </w:pPr>
      <w:r w:rsidRPr="00394AC1">
        <w:lastRenderedPageBreak/>
        <w:tab/>
        <w:t>Firma</w:t>
      </w:r>
    </w:p>
    <w:p w14:paraId="494F151F" w14:textId="77777777" w:rsidR="00C31A61" w:rsidRPr="00641169" w:rsidRDefault="00C31A61" w:rsidP="00641169">
      <w:pPr>
        <w:pStyle w:val="Corpotesto"/>
        <w:tabs>
          <w:tab w:val="center" w:pos="6379"/>
        </w:tabs>
      </w:pPr>
      <w:r w:rsidRPr="00394AC1">
        <w:tab/>
        <w:t>………………………………………………………………….</w:t>
      </w:r>
    </w:p>
    <w:p w14:paraId="79EA208C" w14:textId="77777777" w:rsidR="00C3767D" w:rsidRDefault="00C3767D">
      <w:pPr>
        <w:rPr>
          <w:rFonts w:cs="Tahoma"/>
          <w:b/>
          <w:szCs w:val="18"/>
          <w:u w:val="single"/>
        </w:rPr>
      </w:pPr>
      <w:r>
        <w:rPr>
          <w:b/>
          <w:u w:val="single"/>
        </w:rPr>
        <w:br w:type="page"/>
      </w:r>
    </w:p>
    <w:p w14:paraId="25EF9658" w14:textId="77777777" w:rsidR="00C31A61" w:rsidRPr="00394AC1" w:rsidRDefault="00C31A61" w:rsidP="00C31A61">
      <w:pPr>
        <w:pStyle w:val="Corpotesto"/>
      </w:pPr>
    </w:p>
    <w:p w14:paraId="73676EA1" w14:textId="77777777" w:rsidR="00C31A61" w:rsidRDefault="00C31A61" w:rsidP="00C31A61">
      <w:pPr>
        <w:pStyle w:val="Paragrafoelenco"/>
        <w:numPr>
          <w:ilvl w:val="0"/>
          <w:numId w:val="21"/>
        </w:numPr>
        <w:rPr>
          <w:b/>
          <w:sz w:val="28"/>
          <w:szCs w:val="28"/>
        </w:rPr>
      </w:pPr>
      <w:bookmarkStart w:id="0" w:name="_Ref240030701"/>
      <w:bookmarkStart w:id="1" w:name="_Ref240076661"/>
      <w:bookmarkStart w:id="2" w:name="_Ref240028549"/>
      <w:r>
        <w:rPr>
          <w:b/>
          <w:sz w:val="28"/>
          <w:szCs w:val="28"/>
        </w:rPr>
        <w:t xml:space="preserve">CARATTERISTICHE </w:t>
      </w:r>
      <w:r w:rsidRPr="00477162">
        <w:rPr>
          <w:b/>
          <w:sz w:val="28"/>
          <w:szCs w:val="28"/>
        </w:rPr>
        <w:t xml:space="preserve">MEZZO NAUTICO A MOTORE </w:t>
      </w:r>
      <w:r>
        <w:rPr>
          <w:b/>
          <w:sz w:val="28"/>
          <w:szCs w:val="28"/>
        </w:rPr>
        <w:t xml:space="preserve">A </w:t>
      </w:r>
      <w:r w:rsidRPr="00477162">
        <w:rPr>
          <w:b/>
          <w:sz w:val="28"/>
          <w:szCs w:val="28"/>
        </w:rPr>
        <w:t>SUPPORTO A</w:t>
      </w:r>
      <w:r>
        <w:rPr>
          <w:b/>
          <w:sz w:val="28"/>
          <w:szCs w:val="28"/>
        </w:rPr>
        <w:t xml:space="preserve">LLE ATTIVITÀ </w:t>
      </w:r>
      <w:bookmarkEnd w:id="0"/>
      <w:bookmarkEnd w:id="1"/>
      <w:r w:rsidR="000E2302">
        <w:rPr>
          <w:b/>
          <w:sz w:val="28"/>
          <w:szCs w:val="28"/>
        </w:rPr>
        <w:t>AUTORIZZATE</w:t>
      </w:r>
    </w:p>
    <w:p w14:paraId="620C0D53" w14:textId="77777777" w:rsidR="00C31A61" w:rsidRPr="00477162" w:rsidRDefault="00C31A61" w:rsidP="00C31A61">
      <w:pPr>
        <w:pStyle w:val="Corpotesto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43"/>
        <w:gridCol w:w="2765"/>
        <w:gridCol w:w="2765"/>
      </w:tblGrid>
      <w:tr w:rsidR="00C31A61" w:rsidRPr="00B055EC" w14:paraId="72509F7D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0368064B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TIPO DI UNITÀ (PNEUMATICA / A VELA / FUORIBORDO / ENTROBORDO)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48C61641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5F10C209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1A03837C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LUNGHEZZA FUORI TUTTO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13D7F64E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51407545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20F0B9D9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POTENZA DEL MOTORE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4E1686DC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743D3605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30DFBF9E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ANNO DI FABBRICAZIONE DEL MOTORE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12C6EB4A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77E6BC9B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6B4E4A3C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ANNO DI FABBRICAZIONE DELL’UNITÀ NAVALE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3582D9B5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4ED893A5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69DE8DED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PORTATA MASSIMA PASSEGGERI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19F7B49C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07FE3EC3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65A50C03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UFFICIO MARITTIMO DI ISCRIZIONE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07CABE96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67131CA4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3FBA7025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N. DI IMMATRICOLAZIONE (SE PRESENTE)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6E6D02D8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5963B1B4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633EA94D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>NOME DELL’UNITÀ NAVALE (SE PRESENTE)</w:t>
            </w:r>
            <w:proofErr w:type="gramStart"/>
            <w:r w:rsidRPr="00C31A61">
              <w:rPr>
                <w:b/>
                <w:sz w:val="22"/>
              </w:rPr>
              <w:t>: ;</w:t>
            </w:r>
            <w:proofErr w:type="gramEnd"/>
          </w:p>
        </w:tc>
        <w:tc>
          <w:tcPr>
            <w:tcW w:w="2950" w:type="pct"/>
            <w:gridSpan w:val="2"/>
            <w:vAlign w:val="center"/>
          </w:tcPr>
          <w:p w14:paraId="75F1D41F" w14:textId="77777777" w:rsidR="00C31A61" w:rsidRPr="00B055EC" w:rsidRDefault="00C31A61" w:rsidP="00147301">
            <w:pPr>
              <w:pStyle w:val="Corpotesto"/>
              <w:jc w:val="left"/>
            </w:pPr>
          </w:p>
        </w:tc>
      </w:tr>
      <w:tr w:rsidR="00C31A61" w:rsidRPr="00B055EC" w14:paraId="22A964A5" w14:textId="77777777" w:rsidTr="00147301">
        <w:trPr>
          <w:trHeight w:val="1017"/>
        </w:trPr>
        <w:tc>
          <w:tcPr>
            <w:tcW w:w="2050" w:type="pct"/>
            <w:vAlign w:val="center"/>
          </w:tcPr>
          <w:p w14:paraId="60A53DC0" w14:textId="77777777" w:rsidR="00C31A61" w:rsidRPr="00C31A61" w:rsidRDefault="00C31A61" w:rsidP="00C31A61">
            <w:pPr>
              <w:rPr>
                <w:b/>
                <w:sz w:val="22"/>
              </w:rPr>
            </w:pPr>
            <w:r w:rsidRPr="00C31A61">
              <w:rPr>
                <w:b/>
                <w:sz w:val="22"/>
              </w:rPr>
              <w:t xml:space="preserve">MOTORE CONFORME ALLA DIRETTIVA 2003/44/CE RELATIVAMENTE ALLE EMISSIONI GASSOSE E ACUSTICHE: </w:t>
            </w:r>
          </w:p>
        </w:tc>
        <w:tc>
          <w:tcPr>
            <w:tcW w:w="1475" w:type="pct"/>
            <w:tcBorders>
              <w:right w:val="single" w:sz="4" w:space="0" w:color="auto"/>
            </w:tcBorders>
            <w:vAlign w:val="center"/>
          </w:tcPr>
          <w:p w14:paraId="3E3ED627" w14:textId="77777777" w:rsidR="00C31A61" w:rsidRPr="00B055EC" w:rsidRDefault="00C31A61" w:rsidP="00147301">
            <w:pPr>
              <w:pStyle w:val="Corpotesto"/>
              <w:jc w:val="center"/>
            </w:pPr>
            <w:r>
              <w:sym w:font="Webdings" w:char="F063"/>
            </w:r>
            <w:r>
              <w:t xml:space="preserve"> SI</w:t>
            </w:r>
          </w:p>
        </w:tc>
        <w:tc>
          <w:tcPr>
            <w:tcW w:w="1475" w:type="pct"/>
            <w:tcBorders>
              <w:left w:val="single" w:sz="4" w:space="0" w:color="auto"/>
            </w:tcBorders>
            <w:vAlign w:val="center"/>
          </w:tcPr>
          <w:p w14:paraId="0BAA631F" w14:textId="77777777" w:rsidR="00C31A61" w:rsidRPr="00B055EC" w:rsidRDefault="00C31A61" w:rsidP="00147301">
            <w:pPr>
              <w:pStyle w:val="Corpotesto"/>
              <w:jc w:val="center"/>
            </w:pPr>
            <w:r>
              <w:sym w:font="Webdings" w:char="F063"/>
            </w:r>
            <w:r>
              <w:t xml:space="preserve"> NO</w:t>
            </w:r>
          </w:p>
        </w:tc>
      </w:tr>
    </w:tbl>
    <w:p w14:paraId="5786D340" w14:textId="77777777" w:rsidR="00C31A61" w:rsidRDefault="00C31A61" w:rsidP="00C31A61">
      <w:pPr>
        <w:rPr>
          <w:b/>
          <w:sz w:val="28"/>
          <w:szCs w:val="28"/>
        </w:rPr>
      </w:pPr>
    </w:p>
    <w:p w14:paraId="6A6318C3" w14:textId="77777777" w:rsidR="00C31A61" w:rsidRDefault="00C31A61" w:rsidP="00C31A61">
      <w:pPr>
        <w:pStyle w:val="Corpotesto"/>
        <w:tabs>
          <w:tab w:val="center" w:pos="1985"/>
          <w:tab w:val="center" w:pos="7655"/>
        </w:tabs>
        <w:rPr>
          <w:sz w:val="28"/>
          <w:vertAlign w:val="superscript"/>
        </w:rPr>
      </w:pPr>
      <w:r w:rsidRPr="00477162">
        <w:rPr>
          <w:sz w:val="28"/>
          <w:vertAlign w:val="superscript"/>
        </w:rPr>
        <w:tab/>
        <w:t>TIMBRO</w:t>
      </w:r>
      <w:r w:rsidRPr="00477162">
        <w:rPr>
          <w:sz w:val="28"/>
          <w:vertAlign w:val="superscript"/>
        </w:rPr>
        <w:tab/>
        <w:t>FIRMA</w:t>
      </w:r>
    </w:p>
    <w:p w14:paraId="76B9DADC" w14:textId="77777777" w:rsidR="00C31A61" w:rsidRPr="00477162" w:rsidRDefault="00C31A61" w:rsidP="00C31A61">
      <w:pPr>
        <w:pStyle w:val="Corpotesto"/>
        <w:tabs>
          <w:tab w:val="center" w:pos="1985"/>
          <w:tab w:val="center" w:pos="7655"/>
        </w:tabs>
        <w:rPr>
          <w:sz w:val="28"/>
          <w:vertAlign w:val="superscript"/>
        </w:rPr>
      </w:pP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>__________________________________</w:t>
      </w:r>
    </w:p>
    <w:p w14:paraId="530E2AF3" w14:textId="77777777" w:rsidR="00C31A61" w:rsidRDefault="00C31A61" w:rsidP="00C31A61">
      <w:pPr>
        <w:rPr>
          <w:b/>
          <w:sz w:val="28"/>
          <w:szCs w:val="28"/>
        </w:rPr>
      </w:pPr>
    </w:p>
    <w:bookmarkEnd w:id="2"/>
    <w:p w14:paraId="61927E06" w14:textId="77777777" w:rsidR="00C31A61" w:rsidRDefault="00C31A61" w:rsidP="00C31A61">
      <w:pPr>
        <w:rPr>
          <w:b/>
          <w:sz w:val="28"/>
          <w:szCs w:val="28"/>
        </w:rPr>
      </w:pPr>
    </w:p>
    <w:sectPr w:rsidR="00C31A61" w:rsidSect="00AC2D76">
      <w:headerReference w:type="default" r:id="rId8"/>
      <w:footerReference w:type="default" r:id="rId9"/>
      <w:headerReference w:type="first" r:id="rId10"/>
      <w:pgSz w:w="11906" w:h="16838"/>
      <w:pgMar w:top="1389" w:right="1389" w:bottom="1134" w:left="1134" w:header="357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FECE3" w14:textId="77777777" w:rsidR="003B4666" w:rsidRDefault="003B4666">
      <w:r>
        <w:separator/>
      </w:r>
    </w:p>
  </w:endnote>
  <w:endnote w:type="continuationSeparator" w:id="0">
    <w:p w14:paraId="44BB7C2C" w14:textId="77777777" w:rsidR="003B4666" w:rsidRDefault="003B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Sorts">
    <w:altName w:val="Courier New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750" w:type="pct"/>
      <w:tblInd w:w="-675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2"/>
      <w:gridCol w:w="2568"/>
      <w:gridCol w:w="1280"/>
    </w:tblGrid>
    <w:tr w:rsidR="00147301" w:rsidRPr="00FA1452" w14:paraId="3EE1D6D4" w14:textId="77777777" w:rsidTr="00271128">
      <w:trPr>
        <w:cantSplit/>
      </w:trPr>
      <w:tc>
        <w:tcPr>
          <w:tcW w:w="3217" w:type="pct"/>
          <w:tcBorders>
            <w:top w:val="single" w:sz="4" w:space="0" w:color="auto"/>
          </w:tcBorders>
          <w:tcMar>
            <w:top w:w="57" w:type="dxa"/>
          </w:tcMar>
          <w:vAlign w:val="center"/>
        </w:tcPr>
        <w:p w14:paraId="15458882" w14:textId="77777777" w:rsidR="00147301" w:rsidRPr="00FA1452" w:rsidRDefault="00147301">
          <w:pPr>
            <w:pStyle w:val="Pidipagina"/>
            <w:rPr>
              <w:sz w:val="12"/>
              <w:szCs w:val="12"/>
            </w:rPr>
          </w:pPr>
        </w:p>
      </w:tc>
      <w:tc>
        <w:tcPr>
          <w:tcW w:w="1190" w:type="pct"/>
          <w:tcBorders>
            <w:top w:val="single" w:sz="4" w:space="0" w:color="auto"/>
          </w:tcBorders>
          <w:tcMar>
            <w:top w:w="57" w:type="dxa"/>
          </w:tcMar>
        </w:tcPr>
        <w:p w14:paraId="279294E8" w14:textId="77777777" w:rsidR="00147301" w:rsidRPr="00FA1452" w:rsidRDefault="00147301">
          <w:pPr>
            <w:pStyle w:val="Pidipagina"/>
            <w:rPr>
              <w:sz w:val="12"/>
              <w:szCs w:val="12"/>
            </w:rPr>
          </w:pPr>
        </w:p>
      </w:tc>
      <w:tc>
        <w:tcPr>
          <w:tcW w:w="593" w:type="pct"/>
          <w:tcBorders>
            <w:top w:val="single" w:sz="4" w:space="0" w:color="auto"/>
          </w:tcBorders>
          <w:tcMar>
            <w:top w:w="57" w:type="dxa"/>
          </w:tcMar>
        </w:tcPr>
        <w:p w14:paraId="3D674C2B" w14:textId="77777777" w:rsidR="00147301" w:rsidRPr="00FA1452" w:rsidRDefault="00147301">
          <w:pPr>
            <w:pStyle w:val="Pidipagina"/>
            <w:jc w:val="right"/>
            <w:rPr>
              <w:sz w:val="12"/>
              <w:szCs w:val="12"/>
            </w:rPr>
          </w:pPr>
          <w:r w:rsidRPr="00FA1452">
            <w:rPr>
              <w:sz w:val="12"/>
              <w:szCs w:val="12"/>
            </w:rPr>
            <w:t xml:space="preserve">Pagina </w:t>
          </w:r>
          <w:r w:rsidR="00C92CAC" w:rsidRPr="00FA1452">
            <w:rPr>
              <w:sz w:val="12"/>
              <w:szCs w:val="12"/>
            </w:rPr>
            <w:fldChar w:fldCharType="begin"/>
          </w:r>
          <w:r w:rsidRPr="00FA1452">
            <w:rPr>
              <w:sz w:val="12"/>
              <w:szCs w:val="12"/>
            </w:rPr>
            <w:instrText xml:space="preserve"> PAGE  \* MERGEFORMAT </w:instrText>
          </w:r>
          <w:r w:rsidR="00C92CAC" w:rsidRPr="00FA1452">
            <w:rPr>
              <w:sz w:val="12"/>
              <w:szCs w:val="12"/>
            </w:rPr>
            <w:fldChar w:fldCharType="separate"/>
          </w:r>
          <w:r w:rsidR="007A5456">
            <w:rPr>
              <w:noProof/>
              <w:sz w:val="12"/>
              <w:szCs w:val="12"/>
            </w:rPr>
            <w:t>4</w:t>
          </w:r>
          <w:r w:rsidR="00C92CAC" w:rsidRPr="00FA1452">
            <w:rPr>
              <w:sz w:val="12"/>
              <w:szCs w:val="12"/>
            </w:rPr>
            <w:fldChar w:fldCharType="end"/>
          </w:r>
          <w:r w:rsidRPr="00FA1452">
            <w:rPr>
              <w:sz w:val="12"/>
              <w:szCs w:val="12"/>
            </w:rPr>
            <w:t xml:space="preserve"> di </w:t>
          </w:r>
          <w:fldSimple w:instr=" NUMPAGES  \* MERGEFORMAT ">
            <w:r w:rsidR="007A5456" w:rsidRPr="007A5456">
              <w:rPr>
                <w:noProof/>
                <w:sz w:val="12"/>
                <w:szCs w:val="12"/>
              </w:rPr>
              <w:t>7</w:t>
            </w:r>
          </w:fldSimple>
        </w:p>
      </w:tc>
    </w:tr>
  </w:tbl>
  <w:p w14:paraId="78FB483F" w14:textId="77777777" w:rsidR="00147301" w:rsidRDefault="00147301" w:rsidP="00DC12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98C89" w14:textId="77777777" w:rsidR="003B4666" w:rsidRDefault="003B4666">
      <w:r>
        <w:separator/>
      </w:r>
    </w:p>
  </w:footnote>
  <w:footnote w:type="continuationSeparator" w:id="0">
    <w:p w14:paraId="4559744A" w14:textId="77777777" w:rsidR="003B4666" w:rsidRDefault="003B4666">
      <w:r>
        <w:continuationSeparator/>
      </w:r>
    </w:p>
  </w:footnote>
  <w:footnote w:id="1">
    <w:p w14:paraId="07A64043" w14:textId="77777777" w:rsidR="00147301" w:rsidRDefault="00147301">
      <w:pPr>
        <w:pStyle w:val="Testonotaapidipagina"/>
      </w:pPr>
      <w:r>
        <w:rPr>
          <w:rStyle w:val="Rimandonotaapidipagina"/>
        </w:rPr>
        <w:footnoteRef/>
      </w:r>
      <w:r>
        <w:t xml:space="preserve"> Coordinate geografiche WGS84 UTM33N</w:t>
      </w:r>
    </w:p>
  </w:footnote>
  <w:footnote w:id="2">
    <w:p w14:paraId="0FFC0802" w14:textId="77777777" w:rsidR="00147301" w:rsidRDefault="001473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proofErr w:type="gramStart"/>
      <w:r>
        <w:t>E’</w:t>
      </w:r>
      <w:proofErr w:type="gramEnd"/>
      <w:r>
        <w:t xml:space="preserve"> possibile indicare le stazioni di prelevamento in maniera puntuale o indicando i vertici di un poligono di riferimento</w:t>
      </w:r>
    </w:p>
  </w:footnote>
  <w:footnote w:id="3">
    <w:p w14:paraId="52CBFB02" w14:textId="77777777" w:rsidR="00147301" w:rsidRDefault="00147301">
      <w:pPr>
        <w:pStyle w:val="Testonotaapidipagina"/>
      </w:pPr>
      <w:r>
        <w:rPr>
          <w:rStyle w:val="Rimandonotaapidipagina"/>
        </w:rPr>
        <w:footnoteRef/>
      </w:r>
      <w:r>
        <w:t xml:space="preserve"> Indicare Specie e Numero di individui </w:t>
      </w:r>
      <w:r w:rsidR="008F7DF3">
        <w:t>da prelevare</w:t>
      </w:r>
      <w:r w:rsidR="00357A65">
        <w:t>, indicare il tipo di sedimento o altra tipologia di campione</w:t>
      </w:r>
    </w:p>
  </w:footnote>
  <w:footnote w:id="4">
    <w:p w14:paraId="76696419" w14:textId="77777777" w:rsidR="00AD723B" w:rsidRDefault="00AD723B">
      <w:pPr>
        <w:pStyle w:val="Testonotaapidipagina"/>
      </w:pPr>
      <w:r>
        <w:rPr>
          <w:rStyle w:val="Rimandonotaapidipagina"/>
        </w:rPr>
        <w:footnoteRef/>
      </w:r>
      <w:r>
        <w:t xml:space="preserve"> Per l’ingresso all’interno della Riserva Naturale dello Stato (RNS) è necessaria l’autorizzazione dell’automezzo</w:t>
      </w:r>
    </w:p>
  </w:footnote>
  <w:footnote w:id="5">
    <w:p w14:paraId="44321442" w14:textId="77777777" w:rsidR="00AD723B" w:rsidRDefault="00AD723B">
      <w:pPr>
        <w:pStyle w:val="Testonotaapidipagina"/>
      </w:pPr>
      <w:r>
        <w:rPr>
          <w:rStyle w:val="Rimandonotaapidipagina"/>
        </w:rPr>
        <w:footnoteRef/>
      </w:r>
      <w:r>
        <w:t xml:space="preserve"> Indicare nome, cognome, data di nascita di ciascuna persona coinvolta nell’attività di campionamento</w:t>
      </w:r>
    </w:p>
  </w:footnote>
  <w:footnote w:id="6">
    <w:p w14:paraId="50400782" w14:textId="77777777" w:rsidR="00147301" w:rsidRDefault="001473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1169">
        <w:t>indicare Associazione, Studio professionale o altri soggetti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0A0" w:firstRow="1" w:lastRow="0" w:firstColumn="1" w:lastColumn="0" w:noHBand="0" w:noVBand="0"/>
    </w:tblPr>
    <w:tblGrid>
      <w:gridCol w:w="4691"/>
      <w:gridCol w:w="4692"/>
    </w:tblGrid>
    <w:tr w:rsidR="00147301" w14:paraId="589D416C" w14:textId="77777777" w:rsidTr="00AC2D76">
      <w:tc>
        <w:tcPr>
          <w:tcW w:w="2500" w:type="pct"/>
          <w:tcMar>
            <w:top w:w="57" w:type="dxa"/>
            <w:bottom w:w="57" w:type="dxa"/>
          </w:tcMar>
        </w:tcPr>
        <w:p w14:paraId="395B5DFB" w14:textId="77777777" w:rsidR="00147301" w:rsidRDefault="00147301">
          <w:pPr>
            <w:pStyle w:val="Intestazione"/>
          </w:pPr>
          <w:r>
            <w:rPr>
              <w:noProof/>
            </w:rPr>
            <w:drawing>
              <wp:inline distT="0" distB="0" distL="0" distR="0" wp14:anchorId="442A6684" wp14:editId="29ABA980">
                <wp:extent cx="1528445" cy="600710"/>
                <wp:effectExtent l="19050" t="0" r="0" b="0"/>
                <wp:docPr id="12" name="Immagine 1" descr="LOGO 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screen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8445" cy="600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Mar>
            <w:top w:w="57" w:type="dxa"/>
            <w:bottom w:w="57" w:type="dxa"/>
          </w:tcMar>
        </w:tcPr>
        <w:p w14:paraId="01313A7B" w14:textId="5775AC3E" w:rsidR="00147301" w:rsidRDefault="00FA3724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585DA216" wp14:editId="1B1FFE7C">
                <wp:extent cx="1441613" cy="882015"/>
                <wp:effectExtent l="0" t="0" r="635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613" cy="88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3E3A3AE" w14:textId="77777777" w:rsidR="00147301" w:rsidRDefault="001473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83" w:type="dxa"/>
      <w:tblInd w:w="-675" w:type="dxa"/>
      <w:tblLook w:val="00A0" w:firstRow="1" w:lastRow="0" w:firstColumn="1" w:lastColumn="0" w:noHBand="0" w:noVBand="0"/>
    </w:tblPr>
    <w:tblGrid>
      <w:gridCol w:w="5491"/>
      <w:gridCol w:w="5492"/>
    </w:tblGrid>
    <w:tr w:rsidR="00147301" w14:paraId="68464A0E" w14:textId="77777777" w:rsidTr="00A374A0">
      <w:tc>
        <w:tcPr>
          <w:tcW w:w="5491" w:type="dxa"/>
          <w:tcMar>
            <w:top w:w="57" w:type="dxa"/>
            <w:bottom w:w="57" w:type="dxa"/>
          </w:tcMar>
        </w:tcPr>
        <w:p w14:paraId="7F7F63F6" w14:textId="77777777" w:rsidR="00147301" w:rsidRDefault="00147301">
          <w:pPr>
            <w:pStyle w:val="Intestazione"/>
          </w:pPr>
          <w:r>
            <w:rPr>
              <w:noProof/>
            </w:rPr>
            <w:drawing>
              <wp:inline distT="0" distB="0" distL="0" distR="0" wp14:anchorId="1B24F189" wp14:editId="7352D56E">
                <wp:extent cx="1528445" cy="600710"/>
                <wp:effectExtent l="19050" t="0" r="0" b="0"/>
                <wp:docPr id="10" name="Immagine 3" descr="LOGO 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T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screen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8445" cy="600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2" w:type="dxa"/>
          <w:tcMar>
            <w:top w:w="57" w:type="dxa"/>
            <w:bottom w:w="57" w:type="dxa"/>
          </w:tcMar>
        </w:tcPr>
        <w:p w14:paraId="552ADBFD" w14:textId="77777777" w:rsidR="00147301" w:rsidRDefault="00147301">
          <w:pPr>
            <w:pStyle w:val="Intestazione"/>
            <w:jc w:val="right"/>
          </w:pPr>
          <w:r w:rsidRPr="00FA1452">
            <w:rPr>
              <w:noProof/>
            </w:rPr>
            <w:drawing>
              <wp:inline distT="0" distB="0" distL="0" distR="0" wp14:anchorId="4BD2D3CC" wp14:editId="7214163E">
                <wp:extent cx="1571424" cy="601200"/>
                <wp:effectExtent l="19050" t="0" r="0" b="0"/>
                <wp:docPr id="11" name="Immagine 7" descr="LogoRepubblica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Repubblica_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424" cy="60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93F06C" w14:textId="77777777" w:rsidR="00147301" w:rsidRDefault="00147301" w:rsidP="00A374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882D7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BE0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26D6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E6B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AA20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EED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28F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087F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2D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90A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20E70E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184EFF"/>
    <w:multiLevelType w:val="hybridMultilevel"/>
    <w:tmpl w:val="A3FA20B8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08C7BF7"/>
    <w:multiLevelType w:val="hybridMultilevel"/>
    <w:tmpl w:val="EDEADCD2"/>
    <w:lvl w:ilvl="0" w:tplc="A92A5C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3416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189B207C"/>
    <w:multiLevelType w:val="hybridMultilevel"/>
    <w:tmpl w:val="CDDA9C7A"/>
    <w:lvl w:ilvl="0" w:tplc="2AF09640">
      <w:start w:val="1"/>
      <w:numFmt w:val="bullet"/>
      <w:lvlText w:val=""/>
      <w:lvlJc w:val="left"/>
      <w:pPr>
        <w:tabs>
          <w:tab w:val="num" w:pos="1403"/>
        </w:tabs>
        <w:ind w:left="1403" w:hanging="68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3"/>
        </w:tabs>
        <w:ind w:left="17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3"/>
        </w:tabs>
        <w:ind w:left="24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3"/>
        </w:tabs>
        <w:ind w:left="31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3"/>
        </w:tabs>
        <w:ind w:left="38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3"/>
        </w:tabs>
        <w:ind w:left="45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3"/>
        </w:tabs>
        <w:ind w:left="53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3"/>
        </w:tabs>
        <w:ind w:left="60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3"/>
        </w:tabs>
        <w:ind w:left="6743" w:hanging="360"/>
      </w:pPr>
      <w:rPr>
        <w:rFonts w:ascii="Wingdings" w:hAnsi="Wingdings" w:hint="default"/>
      </w:rPr>
    </w:lvl>
  </w:abstractNum>
  <w:abstractNum w:abstractNumId="16" w15:restartNumberingAfterBreak="0">
    <w:nsid w:val="18AA6BBC"/>
    <w:multiLevelType w:val="hybridMultilevel"/>
    <w:tmpl w:val="B1F0DA98"/>
    <w:lvl w:ilvl="0" w:tplc="57B8C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872B75"/>
    <w:multiLevelType w:val="singleLevel"/>
    <w:tmpl w:val="FFF05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</w:abstractNum>
  <w:abstractNum w:abstractNumId="18" w15:restartNumberingAfterBreak="0">
    <w:nsid w:val="323D7F8A"/>
    <w:multiLevelType w:val="hybridMultilevel"/>
    <w:tmpl w:val="4A7E1720"/>
    <w:lvl w:ilvl="0" w:tplc="4874EAF6">
      <w:start w:val="1"/>
      <w:numFmt w:val="bullet"/>
      <w:pStyle w:val="elencoPd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C6D02"/>
    <w:multiLevelType w:val="hybridMultilevel"/>
    <w:tmpl w:val="8BEECC5C"/>
    <w:lvl w:ilvl="0" w:tplc="0FE2C5F4">
      <w:start w:val="1"/>
      <w:numFmt w:val="upperLetter"/>
      <w:lvlText w:val="MODULO 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6395A"/>
    <w:multiLevelType w:val="hybridMultilevel"/>
    <w:tmpl w:val="D99CB6B8"/>
    <w:lvl w:ilvl="0" w:tplc="57B8C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B8C9A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06CC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47C0425E"/>
    <w:multiLevelType w:val="multilevel"/>
    <w:tmpl w:val="7578F59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5904F2"/>
    <w:multiLevelType w:val="hybridMultilevel"/>
    <w:tmpl w:val="B2C6C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07ED9"/>
    <w:multiLevelType w:val="hybridMultilevel"/>
    <w:tmpl w:val="3CB2DD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D0812"/>
    <w:multiLevelType w:val="hybridMultilevel"/>
    <w:tmpl w:val="863E9E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C5469"/>
    <w:multiLevelType w:val="hybridMultilevel"/>
    <w:tmpl w:val="148ED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906A3"/>
    <w:multiLevelType w:val="multilevel"/>
    <w:tmpl w:val="D50CB830"/>
    <w:lvl w:ilvl="0">
      <w:start w:val="1"/>
      <w:numFmt w:val="upperLetter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74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03E7D34"/>
    <w:multiLevelType w:val="hybridMultilevel"/>
    <w:tmpl w:val="E4F416F8"/>
    <w:lvl w:ilvl="0" w:tplc="AF84E5F8">
      <w:start w:val="1"/>
      <w:numFmt w:val="decimal"/>
      <w:pStyle w:val="articoli"/>
      <w:lvlText w:val="art. %1."/>
      <w:lvlJc w:val="left"/>
      <w:pPr>
        <w:tabs>
          <w:tab w:val="num" w:pos="108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EA5FF6"/>
    <w:multiLevelType w:val="hybridMultilevel"/>
    <w:tmpl w:val="6966D76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2573D04"/>
    <w:multiLevelType w:val="singleLevel"/>
    <w:tmpl w:val="FB1025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55483573">
    <w:abstractNumId w:val="15"/>
  </w:num>
  <w:num w:numId="2" w16cid:durableId="2029520968">
    <w:abstractNumId w:val="20"/>
  </w:num>
  <w:num w:numId="3" w16cid:durableId="1811551868">
    <w:abstractNumId w:val="16"/>
  </w:num>
  <w:num w:numId="4" w16cid:durableId="2026132374">
    <w:abstractNumId w:val="13"/>
  </w:num>
  <w:num w:numId="5" w16cid:durableId="1491021344">
    <w:abstractNumId w:val="28"/>
  </w:num>
  <w:num w:numId="6" w16cid:durableId="2091921051">
    <w:abstractNumId w:val="28"/>
  </w:num>
  <w:num w:numId="7" w16cid:durableId="999114039">
    <w:abstractNumId w:val="18"/>
  </w:num>
  <w:num w:numId="8" w16cid:durableId="774910829">
    <w:abstractNumId w:val="24"/>
  </w:num>
  <w:num w:numId="9" w16cid:durableId="799803606">
    <w:abstractNumId w:val="28"/>
  </w:num>
  <w:num w:numId="10" w16cid:durableId="1824197664">
    <w:abstractNumId w:val="28"/>
  </w:num>
  <w:num w:numId="11" w16cid:durableId="949707299">
    <w:abstractNumId w:val="29"/>
  </w:num>
  <w:num w:numId="12" w16cid:durableId="751777393">
    <w:abstractNumId w:val="28"/>
  </w:num>
  <w:num w:numId="13" w16cid:durableId="629554569">
    <w:abstractNumId w:val="12"/>
  </w:num>
  <w:num w:numId="14" w16cid:durableId="1689478736">
    <w:abstractNumId w:val="23"/>
  </w:num>
  <w:num w:numId="15" w16cid:durableId="1026708920">
    <w:abstractNumId w:val="1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  <w:num w:numId="16" w16cid:durableId="2029453583">
    <w:abstractNumId w:val="17"/>
  </w:num>
  <w:num w:numId="17" w16cid:durableId="1689679194">
    <w:abstractNumId w:val="14"/>
  </w:num>
  <w:num w:numId="18" w16cid:durableId="471487464">
    <w:abstractNumId w:val="30"/>
  </w:num>
  <w:num w:numId="19" w16cid:durableId="904536911">
    <w:abstractNumId w:val="21"/>
  </w:num>
  <w:num w:numId="20" w16cid:durableId="721904563">
    <w:abstractNumId w:val="22"/>
  </w:num>
  <w:num w:numId="21" w16cid:durableId="1943298124">
    <w:abstractNumId w:val="19"/>
  </w:num>
  <w:num w:numId="22" w16cid:durableId="671033139">
    <w:abstractNumId w:val="8"/>
  </w:num>
  <w:num w:numId="23" w16cid:durableId="445347407">
    <w:abstractNumId w:val="3"/>
  </w:num>
  <w:num w:numId="24" w16cid:durableId="1005551509">
    <w:abstractNumId w:val="2"/>
  </w:num>
  <w:num w:numId="25" w16cid:durableId="2114979826">
    <w:abstractNumId w:val="1"/>
  </w:num>
  <w:num w:numId="26" w16cid:durableId="1997175260">
    <w:abstractNumId w:val="0"/>
  </w:num>
  <w:num w:numId="27" w16cid:durableId="1024743543">
    <w:abstractNumId w:val="9"/>
  </w:num>
  <w:num w:numId="28" w16cid:durableId="1878078947">
    <w:abstractNumId w:val="7"/>
  </w:num>
  <w:num w:numId="29" w16cid:durableId="933592608">
    <w:abstractNumId w:val="6"/>
  </w:num>
  <w:num w:numId="30" w16cid:durableId="45299642">
    <w:abstractNumId w:val="5"/>
  </w:num>
  <w:num w:numId="31" w16cid:durableId="906502160">
    <w:abstractNumId w:val="4"/>
  </w:num>
  <w:num w:numId="32" w16cid:durableId="2045593888">
    <w:abstractNumId w:val="11"/>
  </w:num>
  <w:num w:numId="33" w16cid:durableId="748422500">
    <w:abstractNumId w:val="27"/>
  </w:num>
  <w:num w:numId="34" w16cid:durableId="1541937189">
    <w:abstractNumId w:val="26"/>
  </w:num>
  <w:num w:numId="35" w16cid:durableId="6869025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3" w:dllVersion="517" w:checkStyle="1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C6"/>
    <w:rsid w:val="00037A7C"/>
    <w:rsid w:val="000E2302"/>
    <w:rsid w:val="000F3922"/>
    <w:rsid w:val="001233C5"/>
    <w:rsid w:val="00147301"/>
    <w:rsid w:val="001848D3"/>
    <w:rsid w:val="001C25EB"/>
    <w:rsid w:val="00213083"/>
    <w:rsid w:val="00237646"/>
    <w:rsid w:val="00237800"/>
    <w:rsid w:val="00246DB1"/>
    <w:rsid w:val="00271128"/>
    <w:rsid w:val="0027385A"/>
    <w:rsid w:val="002B1B72"/>
    <w:rsid w:val="002E2924"/>
    <w:rsid w:val="00311BED"/>
    <w:rsid w:val="00357A65"/>
    <w:rsid w:val="003B4666"/>
    <w:rsid w:val="003C09AA"/>
    <w:rsid w:val="003D19B8"/>
    <w:rsid w:val="003D6AC4"/>
    <w:rsid w:val="00425874"/>
    <w:rsid w:val="004631BB"/>
    <w:rsid w:val="00490AC6"/>
    <w:rsid w:val="004E1AF2"/>
    <w:rsid w:val="00543B68"/>
    <w:rsid w:val="005816C4"/>
    <w:rsid w:val="005B1FBA"/>
    <w:rsid w:val="005B2CA2"/>
    <w:rsid w:val="00607EB0"/>
    <w:rsid w:val="00641169"/>
    <w:rsid w:val="006B3D52"/>
    <w:rsid w:val="006C4DE8"/>
    <w:rsid w:val="006F2303"/>
    <w:rsid w:val="007019D6"/>
    <w:rsid w:val="007974B1"/>
    <w:rsid w:val="007A5456"/>
    <w:rsid w:val="007B58D2"/>
    <w:rsid w:val="007E243A"/>
    <w:rsid w:val="00845CFB"/>
    <w:rsid w:val="00860861"/>
    <w:rsid w:val="008B7412"/>
    <w:rsid w:val="008F7DF3"/>
    <w:rsid w:val="00906EC1"/>
    <w:rsid w:val="009F06D4"/>
    <w:rsid w:val="00A374A0"/>
    <w:rsid w:val="00AC2D76"/>
    <w:rsid w:val="00AD723B"/>
    <w:rsid w:val="00AF11D6"/>
    <w:rsid w:val="00AF1FF8"/>
    <w:rsid w:val="00B752AF"/>
    <w:rsid w:val="00B84414"/>
    <w:rsid w:val="00BB1617"/>
    <w:rsid w:val="00C26CBC"/>
    <w:rsid w:val="00C31A61"/>
    <w:rsid w:val="00C3767D"/>
    <w:rsid w:val="00C92CAC"/>
    <w:rsid w:val="00CB5FCA"/>
    <w:rsid w:val="00CD48BA"/>
    <w:rsid w:val="00D12A02"/>
    <w:rsid w:val="00D221B1"/>
    <w:rsid w:val="00DA479E"/>
    <w:rsid w:val="00DB278C"/>
    <w:rsid w:val="00DB4D36"/>
    <w:rsid w:val="00DC1290"/>
    <w:rsid w:val="00DC1A78"/>
    <w:rsid w:val="00DF2E73"/>
    <w:rsid w:val="00EC1421"/>
    <w:rsid w:val="00EC23F9"/>
    <w:rsid w:val="00EE5069"/>
    <w:rsid w:val="00EE7EAA"/>
    <w:rsid w:val="00F203BF"/>
    <w:rsid w:val="00F43CB9"/>
    <w:rsid w:val="00F6359C"/>
    <w:rsid w:val="00FA1452"/>
    <w:rsid w:val="00FA3724"/>
    <w:rsid w:val="00F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EC35C18"/>
  <w15:docId w15:val="{A40B61C5-0CCA-4470-8BF8-FE8C507A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16C4"/>
  </w:style>
  <w:style w:type="paragraph" w:styleId="Titolo1">
    <w:name w:val="heading 1"/>
    <w:basedOn w:val="Normale"/>
    <w:next w:val="Normale"/>
    <w:link w:val="Titolo1Carattere"/>
    <w:qFormat/>
    <w:rsid w:val="007019D6"/>
    <w:pPr>
      <w:keepNext/>
      <w:jc w:val="both"/>
      <w:outlineLvl w:val="0"/>
    </w:pPr>
    <w:rPr>
      <w:b/>
      <w:bCs/>
      <w:sz w:val="28"/>
    </w:rPr>
  </w:style>
  <w:style w:type="paragraph" w:styleId="Titolo2">
    <w:name w:val="heading 2"/>
    <w:basedOn w:val="Normale"/>
    <w:next w:val="Corpotesto"/>
    <w:qFormat/>
    <w:rsid w:val="007019D6"/>
    <w:pPr>
      <w:keepNext/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Titolo3">
    <w:name w:val="heading 3"/>
    <w:basedOn w:val="Normale"/>
    <w:next w:val="Corpotesto"/>
    <w:qFormat/>
    <w:rsid w:val="007019D6"/>
    <w:pPr>
      <w:keepNext/>
      <w:spacing w:before="240" w:after="60"/>
      <w:outlineLvl w:val="2"/>
    </w:pPr>
    <w:rPr>
      <w:rFonts w:cs="Arial"/>
      <w:b/>
      <w:bCs/>
      <w:smallCaps/>
      <w:sz w:val="22"/>
      <w:szCs w:val="26"/>
    </w:rPr>
  </w:style>
  <w:style w:type="paragraph" w:styleId="Titolo4">
    <w:name w:val="heading 4"/>
    <w:basedOn w:val="Normale"/>
    <w:next w:val="Normale"/>
    <w:qFormat/>
    <w:rsid w:val="007019D6"/>
    <w:pPr>
      <w:keepNext/>
      <w:outlineLvl w:val="3"/>
    </w:pPr>
    <w:rPr>
      <w:rFonts w:ascii="Tahoma" w:hAnsi="Tahoma"/>
      <w:b/>
      <w:bCs/>
      <w:smallCaps/>
      <w:sz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B7F10"/>
    <w:pPr>
      <w:spacing w:before="240" w:after="60"/>
      <w:outlineLvl w:val="4"/>
    </w:pPr>
    <w:rPr>
      <w:rFonts w:asciiTheme="minorHAnsi" w:eastAsiaTheme="minorEastAsia" w:hAnsiTheme="minorHAnsi" w:cs="Tahoma"/>
      <w:b/>
      <w:bCs/>
      <w:i/>
      <w:iCs/>
      <w:sz w:val="26"/>
      <w:szCs w:val="26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7019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7019D6"/>
    <w:pPr>
      <w:tabs>
        <w:tab w:val="center" w:pos="4819"/>
        <w:tab w:val="right" w:pos="9638"/>
      </w:tabs>
    </w:pPr>
  </w:style>
  <w:style w:type="paragraph" w:styleId="Indirizzodestinatario">
    <w:name w:val="envelope address"/>
    <w:basedOn w:val="Normale"/>
    <w:semiHidden/>
    <w:rsid w:val="00DA479E"/>
    <w:pPr>
      <w:tabs>
        <w:tab w:val="left" w:pos="5220"/>
      </w:tabs>
      <w:spacing w:before="240"/>
      <w:ind w:left="5217" w:hanging="1259"/>
      <w:contextualSpacing/>
    </w:pPr>
    <w:rPr>
      <w:rFonts w:cs="Arial"/>
      <w:b/>
      <w:sz w:val="24"/>
      <w:szCs w:val="24"/>
    </w:rPr>
  </w:style>
  <w:style w:type="character" w:styleId="Collegamentoipertestuale">
    <w:name w:val="Hyperlink"/>
    <w:basedOn w:val="Carpredefinitoparagrafo"/>
    <w:semiHidden/>
    <w:rsid w:val="007019D6"/>
    <w:rPr>
      <w:color w:val="0000FF"/>
      <w:u w:val="single"/>
    </w:rPr>
  </w:style>
  <w:style w:type="paragraph" w:styleId="Testofumetto">
    <w:name w:val="Balloon Text"/>
    <w:basedOn w:val="Normale"/>
    <w:semiHidden/>
    <w:rsid w:val="007019D6"/>
    <w:rPr>
      <w:rFonts w:ascii="Tahoma" w:hAnsi="Tahoma" w:cs="Tahoma"/>
      <w:sz w:val="16"/>
      <w:szCs w:val="16"/>
    </w:rPr>
  </w:style>
  <w:style w:type="paragraph" w:styleId="Corpotesto">
    <w:name w:val="Body Text"/>
    <w:basedOn w:val="Corpodeltesto2"/>
    <w:link w:val="CorpotestoCarattere"/>
    <w:semiHidden/>
    <w:rsid w:val="004631BB"/>
    <w:pPr>
      <w:spacing w:before="120" w:after="0"/>
    </w:pPr>
    <w:rPr>
      <w:rFonts w:cs="Tahoma"/>
      <w:szCs w:val="18"/>
    </w:rPr>
  </w:style>
  <w:style w:type="paragraph" w:styleId="Rientrocorpodeltesto">
    <w:name w:val="Body Text Indent"/>
    <w:basedOn w:val="Normale"/>
    <w:link w:val="RientrocorpodeltestoCarattere"/>
    <w:semiHidden/>
    <w:rsid w:val="007019D6"/>
    <w:pPr>
      <w:spacing w:after="120"/>
      <w:ind w:left="283"/>
    </w:pPr>
  </w:style>
  <w:style w:type="paragraph" w:customStyle="1" w:styleId="CorpodelTestoalt">
    <w:name w:val="Corpo del Testo alt."/>
    <w:basedOn w:val="Corpodeltesto2"/>
    <w:rsid w:val="007019D6"/>
    <w:pPr>
      <w:spacing w:before="120" w:after="0" w:line="360" w:lineRule="auto"/>
    </w:pPr>
    <w:rPr>
      <w:rFonts w:ascii="Courier New" w:hAnsi="Courier New" w:cs="Courier New"/>
      <w:szCs w:val="24"/>
    </w:rPr>
  </w:style>
  <w:style w:type="paragraph" w:styleId="Corpodeltesto2">
    <w:name w:val="Body Text 2"/>
    <w:basedOn w:val="Normale"/>
    <w:semiHidden/>
    <w:rsid w:val="007019D6"/>
    <w:pPr>
      <w:spacing w:after="120"/>
      <w:jc w:val="both"/>
    </w:pPr>
  </w:style>
  <w:style w:type="paragraph" w:customStyle="1" w:styleId="oggetto">
    <w:name w:val="oggetto"/>
    <w:basedOn w:val="Indirizzodestinatario"/>
    <w:next w:val="Corpotesto"/>
    <w:rsid w:val="007019D6"/>
    <w:pPr>
      <w:tabs>
        <w:tab w:val="left" w:pos="1077"/>
      </w:tabs>
      <w:spacing w:before="360" w:after="240"/>
      <w:ind w:left="851" w:hanging="851"/>
    </w:pPr>
  </w:style>
  <w:style w:type="paragraph" w:customStyle="1" w:styleId="Titolocapitolo">
    <w:name w:val="Titolo capitolo"/>
    <w:basedOn w:val="Titolo"/>
    <w:rsid w:val="007019D6"/>
    <w:pPr>
      <w:keepNext/>
      <w:keepLines/>
      <w:spacing w:before="140" w:after="0"/>
      <w:outlineLvl w:val="9"/>
    </w:pPr>
    <w:rPr>
      <w:rFonts w:ascii="Tahoma" w:hAnsi="Tahoma" w:cs="Times New Roman"/>
      <w:bCs w:val="0"/>
      <w:smallCaps/>
      <w:spacing w:val="60"/>
      <w:kern w:val="20"/>
      <w:sz w:val="28"/>
      <w:szCs w:val="20"/>
    </w:rPr>
  </w:style>
  <w:style w:type="paragraph" w:styleId="Titolo">
    <w:name w:val="Title"/>
    <w:basedOn w:val="Normale"/>
    <w:link w:val="TitoloCarattere"/>
    <w:qFormat/>
    <w:rsid w:val="007019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firma">
    <w:name w:val="firma"/>
    <w:basedOn w:val="Corpotesto"/>
    <w:rsid w:val="007019D6"/>
    <w:pPr>
      <w:tabs>
        <w:tab w:val="center" w:pos="6237"/>
      </w:tabs>
    </w:pPr>
    <w:rPr>
      <w:i/>
    </w:rPr>
  </w:style>
  <w:style w:type="paragraph" w:customStyle="1" w:styleId="articoli">
    <w:name w:val="articoli"/>
    <w:basedOn w:val="Corpotesto"/>
    <w:next w:val="Corpotesto"/>
    <w:rsid w:val="007019D6"/>
    <w:pPr>
      <w:numPr>
        <w:numId w:val="12"/>
      </w:numPr>
      <w:spacing w:before="240"/>
    </w:pPr>
    <w:rPr>
      <w:b/>
    </w:rPr>
  </w:style>
  <w:style w:type="paragraph" w:customStyle="1" w:styleId="capitoletto">
    <w:name w:val="capitoletto"/>
    <w:basedOn w:val="Testofumetto"/>
    <w:rsid w:val="007019D6"/>
    <w:pPr>
      <w:spacing w:before="120" w:after="20"/>
      <w:ind w:left="1134" w:right="1134"/>
      <w:jc w:val="both"/>
    </w:pPr>
    <w:rPr>
      <w:b/>
    </w:rPr>
  </w:style>
  <w:style w:type="character" w:styleId="Enfasigrassetto">
    <w:name w:val="Strong"/>
    <w:basedOn w:val="Carpredefinitoparagrafo"/>
    <w:qFormat/>
    <w:rsid w:val="007019D6"/>
    <w:rPr>
      <w:b/>
      <w:bCs/>
    </w:rPr>
  </w:style>
  <w:style w:type="paragraph" w:customStyle="1" w:styleId="elencoPdG">
    <w:name w:val="elenco PdG"/>
    <w:basedOn w:val="Normale"/>
    <w:rsid w:val="007019D6"/>
    <w:pPr>
      <w:numPr>
        <w:numId w:val="7"/>
      </w:numPr>
    </w:pPr>
  </w:style>
  <w:style w:type="paragraph" w:styleId="Corpodeltesto3">
    <w:name w:val="Body Text 3"/>
    <w:basedOn w:val="Normale"/>
    <w:semiHidden/>
    <w:rsid w:val="007019D6"/>
    <w:pPr>
      <w:spacing w:line="360" w:lineRule="auto"/>
    </w:pPr>
    <w:rPr>
      <w:rFonts w:ascii="Tahoma" w:hAnsi="Tahoma" w:cs="Tahoma"/>
      <w:sz w:val="18"/>
      <w:szCs w:val="18"/>
    </w:rPr>
  </w:style>
  <w:style w:type="character" w:customStyle="1" w:styleId="corpo">
    <w:name w:val="corpo"/>
    <w:basedOn w:val="Carpredefinitoparagrafo"/>
    <w:rsid w:val="00FB7F10"/>
    <w:rPr>
      <w:rFonts w:ascii="Times New Roman" w:hAnsi="Times New Roman"/>
      <w:sz w:val="24"/>
    </w:rPr>
  </w:style>
  <w:style w:type="paragraph" w:styleId="Didascalia">
    <w:name w:val="caption"/>
    <w:basedOn w:val="Normale"/>
    <w:next w:val="Normale"/>
    <w:qFormat/>
    <w:rsid w:val="007019D6"/>
    <w:pPr>
      <w:spacing w:before="120" w:after="240"/>
      <w:jc w:val="center"/>
    </w:pPr>
    <w:rPr>
      <w:rFonts w:ascii="Verdana" w:hAnsi="Verdana"/>
      <w:b/>
      <w:bCs/>
      <w:smallCaps/>
      <w:color w:val="003366"/>
      <w:sz w:val="18"/>
    </w:rPr>
  </w:style>
  <w:style w:type="character" w:styleId="Collegamentovisitato">
    <w:name w:val="FollowedHyperlink"/>
    <w:basedOn w:val="Carpredefinitoparagrafo"/>
    <w:semiHidden/>
    <w:rsid w:val="007019D6"/>
    <w:rPr>
      <w:color w:val="800080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B7F10"/>
    <w:rPr>
      <w:rFonts w:asciiTheme="minorHAnsi" w:eastAsiaTheme="minorEastAsia" w:hAnsiTheme="minorHAnsi" w:cs="Tahoma"/>
      <w:b/>
      <w:bCs/>
      <w:i/>
      <w:iCs/>
      <w:sz w:val="26"/>
      <w:szCs w:val="26"/>
      <w:lang w:val="en-US" w:eastAsia="en-US" w:bidi="en-US"/>
    </w:rPr>
  </w:style>
  <w:style w:type="paragraph" w:customStyle="1" w:styleId="StileCorpodeltestoPrima0ptInterlinea15righe">
    <w:name w:val="Stile Corpo del testo + Prima:  0 pt Interlinea 15 righe"/>
    <w:basedOn w:val="Corpotesto"/>
    <w:rsid w:val="00FB7F10"/>
    <w:pPr>
      <w:spacing w:before="30"/>
    </w:pPr>
    <w:rPr>
      <w:rFonts w:cs="Times New Roman"/>
      <w:szCs w:val="20"/>
    </w:rPr>
  </w:style>
  <w:style w:type="table" w:styleId="Sfondochiaro-Colore3">
    <w:name w:val="Light Shading Accent 3"/>
    <w:basedOn w:val="Tabellanormale"/>
    <w:uiPriority w:val="60"/>
    <w:rsid w:val="00906EC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Sfondochiaro1">
    <w:name w:val="Sfondo chiaro1"/>
    <w:basedOn w:val="Tabellanormale"/>
    <w:uiPriority w:val="60"/>
    <w:rsid w:val="00906EC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-Colore3">
    <w:name w:val="Medium List 1 Accent 3"/>
    <w:basedOn w:val="Tabellanormale"/>
    <w:uiPriority w:val="65"/>
    <w:rsid w:val="00906EC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customStyle="1" w:styleId="Determina">
    <w:name w:val="Determina"/>
    <w:basedOn w:val="Normale"/>
    <w:qFormat/>
    <w:rsid w:val="00D12A02"/>
    <w:pPr>
      <w:spacing w:before="240" w:after="240"/>
      <w:jc w:val="center"/>
    </w:pPr>
    <w:rPr>
      <w:b/>
      <w:caps/>
      <w:spacing w:val="40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C31A61"/>
    <w:rPr>
      <w:b/>
      <w:bCs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C31A61"/>
    <w:rPr>
      <w:rFonts w:cs="Tahoma"/>
      <w:szCs w:val="18"/>
    </w:rPr>
  </w:style>
  <w:style w:type="character" w:customStyle="1" w:styleId="TitoloCarattere">
    <w:name w:val="Titolo Carattere"/>
    <w:basedOn w:val="Carpredefinitoparagrafo"/>
    <w:link w:val="Titolo"/>
    <w:rsid w:val="00C31A61"/>
    <w:rPr>
      <w:rFonts w:cs="Arial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C31A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C31A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1169"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31A6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1169"/>
  </w:style>
  <w:style w:type="character" w:styleId="Rimandonotaapidipagina">
    <w:name w:val="footnote reference"/>
    <w:basedOn w:val="Carpredefinitoparagrafo"/>
    <w:uiPriority w:val="99"/>
    <w:semiHidden/>
    <w:unhideWhenUsed/>
    <w:rsid w:val="006411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franco\Documenti\SERVER\consorzio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F628-CEF8-4B36-8525-F3DD14EB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consorzio_</Template>
  <TotalTime>0</TotalTime>
  <Pages>8</Pages>
  <Words>844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CGTG</Company>
  <LinksUpToDate>false</LinksUpToDate>
  <CharactersWithSpaces>6587</CharactersWithSpaces>
  <SharedDoc>false</SharedDoc>
  <HLinks>
    <vt:vector size="30" baseType="variant">
      <vt:variant>
        <vt:i4>7602219</vt:i4>
      </vt:variant>
      <vt:variant>
        <vt:i4>1852</vt:i4>
      </vt:variant>
      <vt:variant>
        <vt:i4>1027</vt:i4>
      </vt:variant>
      <vt:variant>
        <vt:i4>1</vt:i4>
      </vt:variant>
      <vt:variant>
        <vt:lpwstr>LOGO TG</vt:lpwstr>
      </vt:variant>
      <vt:variant>
        <vt:lpwstr/>
      </vt:variant>
      <vt:variant>
        <vt:i4>11</vt:i4>
      </vt:variant>
      <vt:variant>
        <vt:i4>1854</vt:i4>
      </vt:variant>
      <vt:variant>
        <vt:i4>1028</vt:i4>
      </vt:variant>
      <vt:variant>
        <vt:i4>1</vt:i4>
      </vt:variant>
      <vt:variant>
        <vt:lpwstr>LOGO2</vt:lpwstr>
      </vt:variant>
      <vt:variant>
        <vt:lpwstr/>
      </vt:variant>
      <vt:variant>
        <vt:i4>7602219</vt:i4>
      </vt:variant>
      <vt:variant>
        <vt:i4>2023</vt:i4>
      </vt:variant>
      <vt:variant>
        <vt:i4>1025</vt:i4>
      </vt:variant>
      <vt:variant>
        <vt:i4>1</vt:i4>
      </vt:variant>
      <vt:variant>
        <vt:lpwstr>LOGO TG</vt:lpwstr>
      </vt:variant>
      <vt:variant>
        <vt:lpwstr/>
      </vt:variant>
      <vt:variant>
        <vt:i4>11</vt:i4>
      </vt:variant>
      <vt:variant>
        <vt:i4>2025</vt:i4>
      </vt:variant>
      <vt:variant>
        <vt:i4>1026</vt:i4>
      </vt:variant>
      <vt:variant>
        <vt:i4>1</vt:i4>
      </vt:variant>
      <vt:variant>
        <vt:lpwstr>LOGO2</vt:lpwstr>
      </vt:variant>
      <vt:variant>
        <vt:lpwstr/>
      </vt:variant>
      <vt:variant>
        <vt:i4>100</vt:i4>
      </vt:variant>
      <vt:variant>
        <vt:i4>2191</vt:i4>
      </vt:variant>
      <vt:variant>
        <vt:i4>1029</vt:i4>
      </vt:variant>
      <vt:variant>
        <vt:i4>1</vt:i4>
      </vt:variant>
      <vt:variant>
        <vt:lpwstr>c116_itcoRIDOTTO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FdF-CGTG</dc:creator>
  <cp:keywords/>
  <dc:description/>
  <cp:lastModifiedBy>Giuditta Lanzilotti</cp:lastModifiedBy>
  <cp:revision>2</cp:revision>
  <cp:lastPrinted>2005-09-27T09:46:00Z</cp:lastPrinted>
  <dcterms:created xsi:type="dcterms:W3CDTF">2024-03-20T09:21:00Z</dcterms:created>
  <dcterms:modified xsi:type="dcterms:W3CDTF">2024-03-20T09:21:00Z</dcterms:modified>
</cp:coreProperties>
</file>